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7CDCF" w14:textId="539C49B9" w:rsidR="00CB4140" w:rsidRDefault="008B7AC5" w:rsidP="00DC6B74">
      <w:pPr>
        <w:pStyle w:val="Hlavnnadpis"/>
        <w:spacing w:before="1101"/>
      </w:pPr>
      <w:bookmarkStart w:id="0" w:name="_Hlk136332344"/>
      <w:r>
        <w:t>POZVÁNKA</w:t>
      </w:r>
    </w:p>
    <w:p w14:paraId="263F5292" w14:textId="0E7161F5" w:rsidR="00EA1219" w:rsidRDefault="008B7AC5" w:rsidP="00A61C85">
      <w:pPr>
        <w:pStyle w:val="Podnadpis1"/>
      </w:pPr>
      <w:r>
        <w:t xml:space="preserve">na </w:t>
      </w:r>
      <w:r w:rsidR="00514EAF">
        <w:t>2</w:t>
      </w:r>
      <w:r w:rsidR="0030203D">
        <w:t>3</w:t>
      </w:r>
      <w:r>
        <w:t xml:space="preserve">. zasedání Zastupitelstva města Humpolce, které se koná dne </w:t>
      </w:r>
      <w:r w:rsidR="00EA7AF0">
        <w:t>2</w:t>
      </w:r>
      <w:r w:rsidR="0030203D">
        <w:t>9</w:t>
      </w:r>
      <w:r>
        <w:t xml:space="preserve">. </w:t>
      </w:r>
      <w:r w:rsidR="0030203D">
        <w:t>dubna</w:t>
      </w:r>
      <w:r>
        <w:t xml:space="preserve"> 202</w:t>
      </w:r>
      <w:r w:rsidR="00EA7AF0">
        <w:t>6</w:t>
      </w:r>
      <w:r>
        <w:t xml:space="preserve"> od 1</w:t>
      </w:r>
      <w:r w:rsidR="00CB274D">
        <w:t>5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4FF91B30" w:rsidR="008B7AC5" w:rsidRDefault="008B7AC5" w:rsidP="0030203D">
      <w:pPr>
        <w:pStyle w:val="Bntext"/>
        <w:numPr>
          <w:ilvl w:val="0"/>
          <w:numId w:val="15"/>
        </w:numPr>
        <w:ind w:left="2268" w:hanging="283"/>
        <w:jc w:val="left"/>
      </w:pPr>
      <w:r>
        <w:t>1</w:t>
      </w:r>
      <w:r w:rsidR="009B2AE0">
        <w:t>5</w:t>
      </w:r>
      <w:r>
        <w:t xml:space="preserve">:00 hod. </w:t>
      </w:r>
      <w:r w:rsidR="009B2AE0">
        <w:t xml:space="preserve">                   -  </w:t>
      </w:r>
      <w:r>
        <w:t>Zahájení zasedání</w:t>
      </w:r>
      <w:r w:rsidR="004F50DA">
        <w:t xml:space="preserve"> a schválení programu </w:t>
      </w:r>
    </w:p>
    <w:p w14:paraId="0E7ADF7F" w14:textId="3F38298D" w:rsidR="004D60B5" w:rsidRDefault="00FC16F1" w:rsidP="0030203D">
      <w:pPr>
        <w:pStyle w:val="Bntext"/>
        <w:numPr>
          <w:ilvl w:val="0"/>
          <w:numId w:val="15"/>
        </w:numPr>
        <w:ind w:left="2268" w:hanging="283"/>
        <w:jc w:val="left"/>
      </w:pPr>
      <w:r>
        <w:t>1</w:t>
      </w:r>
      <w:r w:rsidR="009B2AE0">
        <w:t>5</w:t>
      </w:r>
      <w:r>
        <w:t>:</w:t>
      </w:r>
      <w:r w:rsidR="009B2AE0">
        <w:t>1</w:t>
      </w:r>
      <w:r>
        <w:t>0 hod. – 1</w:t>
      </w:r>
      <w:r w:rsidR="009B2AE0">
        <w:t>5</w:t>
      </w:r>
      <w:r>
        <w:t>:</w:t>
      </w:r>
      <w:r w:rsidR="00036C59">
        <w:t>15</w:t>
      </w:r>
      <w:r>
        <w:t xml:space="preserve"> hod. - </w:t>
      </w:r>
      <w:r w:rsidR="00904C31">
        <w:t>Určení ověřovatelů zápisu a zapisovatele</w:t>
      </w:r>
    </w:p>
    <w:p w14:paraId="4988593F" w14:textId="77777777" w:rsidR="004C36F4" w:rsidRDefault="004D60B5" w:rsidP="0030203D">
      <w:pPr>
        <w:pStyle w:val="Bntext"/>
        <w:numPr>
          <w:ilvl w:val="0"/>
          <w:numId w:val="15"/>
        </w:numPr>
        <w:ind w:left="2268" w:hanging="283"/>
        <w:jc w:val="left"/>
      </w:pPr>
      <w:r>
        <w:t>1</w:t>
      </w:r>
      <w:r w:rsidR="009B2AE0">
        <w:t>5</w:t>
      </w:r>
      <w:r>
        <w:t>:</w:t>
      </w:r>
      <w:r w:rsidR="00036C59">
        <w:t>15</w:t>
      </w:r>
      <w:r>
        <w:t xml:space="preserve"> hod. – 1</w:t>
      </w:r>
      <w:r w:rsidR="009B2AE0">
        <w:t>5</w:t>
      </w:r>
      <w:r w:rsidR="007F0A9A">
        <w:t>.</w:t>
      </w:r>
      <w:r w:rsidR="00036C59">
        <w:t>25</w:t>
      </w:r>
      <w:r>
        <w:t xml:space="preserve"> hod. </w:t>
      </w:r>
      <w:r w:rsidR="00FC16F1">
        <w:t>–</w:t>
      </w:r>
      <w:r>
        <w:t xml:space="preserve"> </w:t>
      </w:r>
      <w:r w:rsidR="00904C31">
        <w:t>Námitky členů zastupitelstva k zápisu z</w:t>
      </w:r>
      <w:r w:rsidR="00CB1047">
        <w:t> </w:t>
      </w:r>
      <w:r w:rsidR="004C36F4">
        <w:t>21</w:t>
      </w:r>
      <w:r w:rsidR="00CB1047">
        <w:t>.</w:t>
      </w:r>
      <w:r w:rsidR="004C36F4">
        <w:t xml:space="preserve"> a 22.</w:t>
      </w:r>
      <w:r w:rsidR="00CB1047">
        <w:t xml:space="preserve"> </w:t>
      </w:r>
    </w:p>
    <w:p w14:paraId="4F338375" w14:textId="3685E3FE" w:rsidR="005819FB" w:rsidRDefault="00CB1047" w:rsidP="004C36F4">
      <w:pPr>
        <w:pStyle w:val="Bntext"/>
        <w:ind w:left="4395" w:firstLine="283"/>
        <w:jc w:val="left"/>
      </w:pPr>
      <w:r>
        <w:t>zasedání</w:t>
      </w:r>
      <w:r w:rsidR="00904C31">
        <w:t xml:space="preserve"> </w:t>
      </w:r>
      <w:r w:rsidR="004C36F4">
        <w:t>ZM</w:t>
      </w:r>
    </w:p>
    <w:p w14:paraId="532E0283" w14:textId="494293A6" w:rsidR="004A3C57" w:rsidRDefault="008C4452" w:rsidP="007F0A9A">
      <w:pPr>
        <w:pStyle w:val="Bntext"/>
        <w:numPr>
          <w:ilvl w:val="0"/>
          <w:numId w:val="15"/>
        </w:numPr>
        <w:ind w:left="2268" w:hanging="283"/>
      </w:pPr>
      <w:r>
        <w:t>1</w:t>
      </w:r>
      <w:r w:rsidR="009B2AE0">
        <w:t>5</w:t>
      </w:r>
      <w:r>
        <w:t>:</w:t>
      </w:r>
      <w:r w:rsidR="00036C59">
        <w:t>25</w:t>
      </w:r>
      <w:r>
        <w:t xml:space="preserve"> hod. – 1</w:t>
      </w:r>
      <w:r w:rsidR="009B2AE0">
        <w:t>5</w:t>
      </w:r>
      <w:r>
        <w:t>:</w:t>
      </w:r>
      <w:r w:rsidR="00036C59">
        <w:t>35</w:t>
      </w:r>
      <w:r>
        <w:t xml:space="preserve"> hod. – </w:t>
      </w:r>
      <w:r w:rsidR="001E063E">
        <w:t xml:space="preserve">Seznam přijatých </w:t>
      </w:r>
      <w:r>
        <w:t xml:space="preserve">usnesení </w:t>
      </w:r>
      <w:r w:rsidR="00E548E3">
        <w:t xml:space="preserve">z předcházejících zasedání </w:t>
      </w:r>
      <w:r w:rsidR="00E548E3">
        <w:tab/>
      </w:r>
      <w:r w:rsidR="00E548E3">
        <w:tab/>
      </w:r>
      <w:r w:rsidR="00E548E3">
        <w:tab/>
      </w:r>
      <w:r w:rsidR="004A7F1C">
        <w:t xml:space="preserve">        </w:t>
      </w:r>
      <w:r w:rsidR="00E548E3">
        <w:t xml:space="preserve">ZM </w:t>
      </w:r>
      <w:r w:rsidR="001E063E">
        <w:t xml:space="preserve">a stav jejich plnění </w:t>
      </w:r>
    </w:p>
    <w:p w14:paraId="19A2FADC" w14:textId="00F58B8F" w:rsidR="001A0634" w:rsidRPr="004A3C57" w:rsidRDefault="00BD47A1" w:rsidP="004A3C57">
      <w:pPr>
        <w:pStyle w:val="Bntext"/>
        <w:numPr>
          <w:ilvl w:val="0"/>
          <w:numId w:val="15"/>
        </w:numPr>
        <w:ind w:left="2268" w:hanging="283"/>
      </w:pPr>
      <w:r>
        <w:t>1</w:t>
      </w:r>
      <w:r w:rsidR="009B2AE0">
        <w:t>5</w:t>
      </w:r>
      <w:r>
        <w:t>:</w:t>
      </w:r>
      <w:r w:rsidR="00882299">
        <w:t>35</w:t>
      </w:r>
      <w:r>
        <w:t xml:space="preserve"> hod. – 1</w:t>
      </w:r>
      <w:r w:rsidR="009B2AE0">
        <w:t>5</w:t>
      </w:r>
      <w:r w:rsidR="001A08F2">
        <w:t>:</w:t>
      </w:r>
      <w:r w:rsidR="00882299">
        <w:t>40</w:t>
      </w:r>
      <w:r>
        <w:t xml:space="preserve"> hod. </w:t>
      </w:r>
      <w:r w:rsidR="00D237CC">
        <w:t>–</w:t>
      </w:r>
      <w:r>
        <w:t xml:space="preserve"> </w:t>
      </w:r>
      <w:r w:rsidR="001A0634">
        <w:t>Rozpočtová opatření pro rok 202</w:t>
      </w:r>
      <w:r w:rsidR="00D007C3">
        <w:t>6</w:t>
      </w:r>
      <w:r w:rsidR="001A0634">
        <w:t xml:space="preserve"> v oblasti dotačních </w:t>
      </w:r>
    </w:p>
    <w:p w14:paraId="6254D29B" w14:textId="762C184C" w:rsidR="007C2032" w:rsidRPr="007C2032" w:rsidRDefault="009619EA" w:rsidP="009619EA">
      <w:pPr>
        <w:pStyle w:val="Bntext"/>
        <w:rPr>
          <w:szCs w:val="20"/>
        </w:rPr>
      </w:pPr>
      <w:r>
        <w:t xml:space="preserve">                                             </w:t>
      </w:r>
      <w:r w:rsidR="001A0634">
        <w:t>vztahů</w:t>
      </w:r>
    </w:p>
    <w:p w14:paraId="70BF5AEC" w14:textId="059CEC57" w:rsidR="006052F6" w:rsidRPr="0030203D" w:rsidRDefault="007C2032" w:rsidP="0030203D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t>15:</w:t>
      </w:r>
      <w:r w:rsidR="00882299">
        <w:t>40</w:t>
      </w:r>
      <w:r>
        <w:t xml:space="preserve"> hod. – 1</w:t>
      </w:r>
      <w:r w:rsidR="00882299">
        <w:t>5</w:t>
      </w:r>
      <w:r>
        <w:t>:</w:t>
      </w:r>
      <w:r w:rsidR="00882299">
        <w:t>5</w:t>
      </w:r>
      <w:r w:rsidR="006052F6">
        <w:t>5</w:t>
      </w:r>
      <w:r>
        <w:t xml:space="preserve"> hod. </w:t>
      </w:r>
      <w:r w:rsidR="00BC48BE">
        <w:t>–</w:t>
      </w:r>
      <w:r w:rsidR="0030203D">
        <w:rPr>
          <w:szCs w:val="20"/>
        </w:rPr>
        <w:t xml:space="preserve"> </w:t>
      </w:r>
      <w:r w:rsidR="006052F6" w:rsidRPr="0030203D">
        <w:rPr>
          <w:szCs w:val="20"/>
        </w:rPr>
        <w:t>Rozpočtová opatření pro rozpočet na rok 2026</w:t>
      </w:r>
    </w:p>
    <w:p w14:paraId="45DDE8F1" w14:textId="6755488A" w:rsidR="0030203D" w:rsidRDefault="001836E6" w:rsidP="0030203D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 w:rsidRPr="006052F6">
        <w:rPr>
          <w:szCs w:val="20"/>
        </w:rPr>
        <w:t>1</w:t>
      </w:r>
      <w:r w:rsidR="0030203D">
        <w:rPr>
          <w:szCs w:val="20"/>
        </w:rPr>
        <w:t>5</w:t>
      </w:r>
      <w:r w:rsidRPr="006052F6">
        <w:rPr>
          <w:szCs w:val="20"/>
        </w:rPr>
        <w:t>:</w:t>
      </w:r>
      <w:r w:rsidR="0030203D">
        <w:rPr>
          <w:szCs w:val="20"/>
        </w:rPr>
        <w:t>55</w:t>
      </w:r>
      <w:r w:rsidRPr="006052F6">
        <w:rPr>
          <w:szCs w:val="20"/>
        </w:rPr>
        <w:t xml:space="preserve"> hod. – 16:</w:t>
      </w:r>
      <w:r w:rsidR="0030203D">
        <w:rPr>
          <w:szCs w:val="20"/>
        </w:rPr>
        <w:t>1</w:t>
      </w:r>
      <w:r w:rsidR="008E1E5F">
        <w:rPr>
          <w:szCs w:val="20"/>
        </w:rPr>
        <w:t>0</w:t>
      </w:r>
      <w:r w:rsidRPr="006052F6">
        <w:rPr>
          <w:szCs w:val="20"/>
        </w:rPr>
        <w:t xml:space="preserve"> hod. </w:t>
      </w:r>
      <w:r w:rsidR="0030203D">
        <w:rPr>
          <w:szCs w:val="20"/>
        </w:rPr>
        <w:t>–</w:t>
      </w:r>
      <w:r w:rsidRPr="006052F6">
        <w:rPr>
          <w:szCs w:val="20"/>
        </w:rPr>
        <w:t xml:space="preserve"> </w:t>
      </w:r>
      <w:r w:rsidR="0030203D" w:rsidRPr="00E6100A">
        <w:rPr>
          <w:szCs w:val="20"/>
        </w:rPr>
        <w:t>Př</w:t>
      </w:r>
      <w:r w:rsidR="0030203D">
        <w:rPr>
          <w:szCs w:val="20"/>
        </w:rPr>
        <w:t xml:space="preserve">íspěvky z dotačního programu Fasády historických </w:t>
      </w:r>
    </w:p>
    <w:p w14:paraId="559EB85A" w14:textId="27C82FC9" w:rsidR="001836E6" w:rsidRPr="00E6100A" w:rsidRDefault="0030203D" w:rsidP="0030203D">
      <w:pPr>
        <w:pStyle w:val="Bntext"/>
        <w:ind w:left="4395" w:firstLine="283"/>
        <w:rPr>
          <w:szCs w:val="20"/>
        </w:rPr>
      </w:pPr>
      <w:r>
        <w:rPr>
          <w:szCs w:val="20"/>
        </w:rPr>
        <w:t>objektů na rok 2026</w:t>
      </w:r>
    </w:p>
    <w:p w14:paraId="151825E3" w14:textId="0953E418" w:rsidR="0030203D" w:rsidRDefault="00AD6C0A" w:rsidP="0030203D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 w:rsidRPr="008608B9">
        <w:rPr>
          <w:szCs w:val="20"/>
        </w:rPr>
        <w:t>1</w:t>
      </w:r>
      <w:r w:rsidR="001836E6">
        <w:rPr>
          <w:szCs w:val="20"/>
        </w:rPr>
        <w:t>6</w:t>
      </w:r>
      <w:r w:rsidRPr="008608B9">
        <w:rPr>
          <w:szCs w:val="20"/>
        </w:rPr>
        <w:t>:</w:t>
      </w:r>
      <w:r w:rsidR="0030203D">
        <w:rPr>
          <w:szCs w:val="20"/>
        </w:rPr>
        <w:t>1</w:t>
      </w:r>
      <w:r w:rsidR="008E1E5F">
        <w:rPr>
          <w:szCs w:val="20"/>
        </w:rPr>
        <w:t>0</w:t>
      </w:r>
      <w:r w:rsidRPr="008608B9">
        <w:rPr>
          <w:szCs w:val="20"/>
        </w:rPr>
        <w:t xml:space="preserve"> hod. – 16:</w:t>
      </w:r>
      <w:r w:rsidR="0030203D">
        <w:rPr>
          <w:szCs w:val="20"/>
        </w:rPr>
        <w:t>3</w:t>
      </w:r>
      <w:r w:rsidR="008E1E5F">
        <w:rPr>
          <w:szCs w:val="20"/>
        </w:rPr>
        <w:t>0</w:t>
      </w:r>
      <w:r w:rsidRPr="008608B9">
        <w:rPr>
          <w:szCs w:val="20"/>
        </w:rPr>
        <w:t xml:space="preserve"> hod. </w:t>
      </w:r>
      <w:r w:rsidR="00882299" w:rsidRPr="008608B9">
        <w:rPr>
          <w:szCs w:val="20"/>
        </w:rPr>
        <w:t>–</w:t>
      </w:r>
      <w:r w:rsidRPr="008608B9">
        <w:rPr>
          <w:szCs w:val="20"/>
        </w:rPr>
        <w:t xml:space="preserve"> </w:t>
      </w:r>
      <w:r w:rsidR="0030203D" w:rsidRPr="0030203D">
        <w:rPr>
          <w:szCs w:val="20"/>
        </w:rPr>
        <w:t xml:space="preserve">Vstup města Humpolce do dobrovolného svazku obcí </w:t>
      </w:r>
    </w:p>
    <w:p w14:paraId="3E21C2D3" w14:textId="2B3759B4" w:rsidR="0030203D" w:rsidRDefault="0030203D" w:rsidP="0030203D">
      <w:pPr>
        <w:pStyle w:val="Bntext"/>
        <w:ind w:left="4472" w:firstLine="206"/>
        <w:rPr>
          <w:szCs w:val="20"/>
        </w:rPr>
      </w:pPr>
      <w:r w:rsidRPr="0030203D">
        <w:rPr>
          <w:szCs w:val="20"/>
        </w:rPr>
        <w:t>VODAK Region, d.s.o.</w:t>
      </w:r>
    </w:p>
    <w:p w14:paraId="1AAED9DE" w14:textId="77777777" w:rsidR="0030203D" w:rsidRDefault="00E6100A" w:rsidP="0030203D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 w:rsidRPr="008E1E5F">
        <w:rPr>
          <w:szCs w:val="20"/>
        </w:rPr>
        <w:t>16:</w:t>
      </w:r>
      <w:r w:rsidR="008E1E5F" w:rsidRPr="008E1E5F">
        <w:rPr>
          <w:szCs w:val="20"/>
        </w:rPr>
        <w:t>40</w:t>
      </w:r>
      <w:r w:rsidRPr="008E1E5F">
        <w:rPr>
          <w:szCs w:val="20"/>
        </w:rPr>
        <w:t xml:space="preserve"> hod. – 16:</w:t>
      </w:r>
      <w:r w:rsidR="008E1E5F" w:rsidRPr="008E1E5F">
        <w:rPr>
          <w:szCs w:val="20"/>
        </w:rPr>
        <w:t>50</w:t>
      </w:r>
      <w:r w:rsidRPr="008E1E5F">
        <w:rPr>
          <w:szCs w:val="20"/>
        </w:rPr>
        <w:t xml:space="preserve"> hod. - </w:t>
      </w:r>
      <w:r w:rsidR="0030203D" w:rsidRPr="0030203D">
        <w:rPr>
          <w:szCs w:val="20"/>
        </w:rPr>
        <w:t xml:space="preserve">Pověření určeného, resp. vedoucího strážníka Městské </w:t>
      </w:r>
    </w:p>
    <w:p w14:paraId="3A3C51AA" w14:textId="28247BD1" w:rsidR="0030203D" w:rsidRDefault="0030203D" w:rsidP="0030203D">
      <w:pPr>
        <w:pStyle w:val="Bntext"/>
        <w:ind w:left="4395" w:firstLine="283"/>
        <w:rPr>
          <w:szCs w:val="20"/>
        </w:rPr>
      </w:pPr>
      <w:r w:rsidRPr="0030203D">
        <w:rPr>
          <w:szCs w:val="20"/>
        </w:rPr>
        <w:t>policie Humpolec</w:t>
      </w:r>
    </w:p>
    <w:p w14:paraId="7068CC87" w14:textId="3E880B27" w:rsidR="00E6100A" w:rsidRDefault="00E6100A" w:rsidP="0030203D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rPr>
          <w:szCs w:val="20"/>
        </w:rPr>
        <w:t>1</w:t>
      </w:r>
      <w:r w:rsidR="00447F8C">
        <w:rPr>
          <w:szCs w:val="20"/>
        </w:rPr>
        <w:t>6</w:t>
      </w:r>
      <w:r>
        <w:rPr>
          <w:szCs w:val="20"/>
        </w:rPr>
        <w:t>:</w:t>
      </w:r>
      <w:r w:rsidR="00447F8C">
        <w:rPr>
          <w:szCs w:val="20"/>
        </w:rPr>
        <w:t>5</w:t>
      </w:r>
      <w:r>
        <w:rPr>
          <w:szCs w:val="20"/>
        </w:rPr>
        <w:t>0 hod. – 17:</w:t>
      </w:r>
      <w:r w:rsidR="00447F8C">
        <w:rPr>
          <w:szCs w:val="20"/>
        </w:rPr>
        <w:t>05</w:t>
      </w:r>
      <w:r>
        <w:rPr>
          <w:szCs w:val="20"/>
        </w:rPr>
        <w:t xml:space="preserve"> hod. – Zpráva o ukončených kontrolách Kontrolního výboru </w:t>
      </w:r>
    </w:p>
    <w:p w14:paraId="126E6FC1" w14:textId="14AD06AF" w:rsidR="00E6100A" w:rsidRDefault="00E6100A" w:rsidP="00E6100A">
      <w:pPr>
        <w:pStyle w:val="Bntext"/>
        <w:rPr>
          <w:szCs w:val="20"/>
        </w:rPr>
      </w:pPr>
      <w:r>
        <w:rPr>
          <w:szCs w:val="20"/>
        </w:rPr>
        <w:t xml:space="preserve">                                             ZM</w:t>
      </w:r>
    </w:p>
    <w:p w14:paraId="4E280355" w14:textId="1BDF455A" w:rsidR="0030203D" w:rsidRPr="0030203D" w:rsidRDefault="002F329A" w:rsidP="0030203D">
      <w:pPr>
        <w:pStyle w:val="Bntext"/>
        <w:ind w:left="1276" w:firstLine="709"/>
        <w:rPr>
          <w:bCs w:val="0"/>
          <w:szCs w:val="20"/>
        </w:rPr>
      </w:pPr>
      <w:r w:rsidRPr="0030203D">
        <w:rPr>
          <w:szCs w:val="20"/>
        </w:rPr>
        <w:t>1</w:t>
      </w:r>
      <w:r w:rsidR="008E1E5F" w:rsidRPr="0030203D">
        <w:rPr>
          <w:szCs w:val="20"/>
        </w:rPr>
        <w:t>7</w:t>
      </w:r>
      <w:r w:rsidRPr="0030203D">
        <w:rPr>
          <w:szCs w:val="20"/>
        </w:rPr>
        <w:t>:</w:t>
      </w:r>
      <w:r w:rsidR="00447F8C">
        <w:rPr>
          <w:szCs w:val="20"/>
        </w:rPr>
        <w:t>0</w:t>
      </w:r>
      <w:r w:rsidR="008E1E5F" w:rsidRPr="0030203D">
        <w:rPr>
          <w:szCs w:val="20"/>
        </w:rPr>
        <w:t>5</w:t>
      </w:r>
      <w:r w:rsidRPr="0030203D">
        <w:rPr>
          <w:szCs w:val="20"/>
        </w:rPr>
        <w:t xml:space="preserve"> hod. – 1</w:t>
      </w:r>
      <w:r w:rsidR="008E1E5F" w:rsidRPr="0030203D">
        <w:rPr>
          <w:szCs w:val="20"/>
        </w:rPr>
        <w:t>7</w:t>
      </w:r>
      <w:r w:rsidRPr="0030203D">
        <w:rPr>
          <w:szCs w:val="20"/>
        </w:rPr>
        <w:t>:</w:t>
      </w:r>
      <w:r w:rsidR="00447F8C">
        <w:rPr>
          <w:szCs w:val="20"/>
        </w:rPr>
        <w:t>20</w:t>
      </w:r>
      <w:r w:rsidRPr="0030203D">
        <w:rPr>
          <w:szCs w:val="20"/>
        </w:rPr>
        <w:t xml:space="preserve"> hod. – </w:t>
      </w:r>
      <w:r w:rsidR="0030203D" w:rsidRPr="0030203D">
        <w:rPr>
          <w:szCs w:val="20"/>
        </w:rPr>
        <w:t>Záměry prodejů</w:t>
      </w:r>
    </w:p>
    <w:p w14:paraId="1D4A86C5" w14:textId="77777777" w:rsidR="0030203D" w:rsidRPr="0030203D" w:rsidRDefault="0030203D" w:rsidP="00447F8C">
      <w:pPr>
        <w:pStyle w:val="Bntext"/>
        <w:numPr>
          <w:ilvl w:val="0"/>
          <w:numId w:val="44"/>
        </w:numPr>
        <w:ind w:left="4962" w:hanging="284"/>
        <w:rPr>
          <w:bCs w:val="0"/>
          <w:szCs w:val="20"/>
        </w:rPr>
      </w:pPr>
      <w:r w:rsidRPr="0030203D">
        <w:rPr>
          <w:bCs w:val="0"/>
        </w:rPr>
        <w:t xml:space="preserve">části p.p.č. 2049/65, k.ú. Humpolec – </w:t>
      </w:r>
      <w:r>
        <w:rPr>
          <w:bCs w:val="0"/>
        </w:rPr>
        <w:t xml:space="preserve">Fr. </w:t>
      </w:r>
      <w:r w:rsidRPr="0030203D">
        <w:rPr>
          <w:bCs w:val="0"/>
        </w:rPr>
        <w:t xml:space="preserve">Vejsada </w:t>
      </w:r>
    </w:p>
    <w:p w14:paraId="11BE78CE" w14:textId="06F6477D" w:rsidR="0030203D" w:rsidRPr="0030203D" w:rsidRDefault="0030203D" w:rsidP="00447F8C">
      <w:pPr>
        <w:pStyle w:val="Odstavecseseznamem"/>
        <w:numPr>
          <w:ilvl w:val="0"/>
          <w:numId w:val="44"/>
        </w:numPr>
        <w:ind w:left="4962" w:hanging="284"/>
        <w:jc w:val="both"/>
        <w:rPr>
          <w:rFonts w:ascii="Atyp BL Text" w:hAnsi="Atyp BL Text"/>
          <w:sz w:val="20"/>
          <w:szCs w:val="20"/>
        </w:rPr>
      </w:pPr>
      <w:r w:rsidRPr="0030203D">
        <w:rPr>
          <w:rFonts w:ascii="Atyp BL Text" w:hAnsi="Atyp BL Text"/>
          <w:sz w:val="20"/>
          <w:szCs w:val="20"/>
        </w:rPr>
        <w:t>části p.p.č. 2429/6, části p.p.č. 2167/2, p.p.č. 2169/2, p.p.č. 2151/136, k.ú. Humpolec</w:t>
      </w:r>
      <w:r>
        <w:rPr>
          <w:rFonts w:ascii="Atyp BL Text" w:hAnsi="Atyp BL Text"/>
          <w:sz w:val="20"/>
          <w:szCs w:val="20"/>
        </w:rPr>
        <w:t xml:space="preserve"> –</w:t>
      </w:r>
      <w:r w:rsidRPr="0030203D">
        <w:rPr>
          <w:rFonts w:ascii="Atyp BL Text" w:hAnsi="Atyp BL Text"/>
          <w:sz w:val="20"/>
          <w:szCs w:val="20"/>
        </w:rPr>
        <w:t xml:space="preserve"> </w:t>
      </w:r>
      <w:r>
        <w:rPr>
          <w:rFonts w:ascii="Atyp BL Text" w:hAnsi="Atyp BL Text"/>
          <w:sz w:val="20"/>
          <w:szCs w:val="20"/>
        </w:rPr>
        <w:t xml:space="preserve">M. </w:t>
      </w:r>
      <w:r w:rsidRPr="0030203D">
        <w:rPr>
          <w:rFonts w:ascii="Atyp BL Text" w:hAnsi="Atyp BL Text"/>
          <w:sz w:val="20"/>
          <w:szCs w:val="20"/>
        </w:rPr>
        <w:t xml:space="preserve">Buchta </w:t>
      </w:r>
    </w:p>
    <w:p w14:paraId="3B82E300" w14:textId="10FE678C" w:rsidR="0030203D" w:rsidRDefault="0030203D" w:rsidP="00447F8C">
      <w:pPr>
        <w:pStyle w:val="Bntext"/>
        <w:numPr>
          <w:ilvl w:val="0"/>
          <w:numId w:val="44"/>
        </w:numPr>
        <w:ind w:left="4962" w:hanging="284"/>
        <w:rPr>
          <w:bCs w:val="0"/>
          <w:szCs w:val="20"/>
        </w:rPr>
      </w:pPr>
      <w:r w:rsidRPr="0030203D">
        <w:rPr>
          <w:bCs w:val="0"/>
          <w:szCs w:val="20"/>
        </w:rPr>
        <w:t xml:space="preserve">části p.p.č. 2680/3, k.ú. Humpolec – </w:t>
      </w:r>
      <w:r>
        <w:rPr>
          <w:bCs w:val="0"/>
          <w:szCs w:val="20"/>
        </w:rPr>
        <w:t>I</w:t>
      </w:r>
      <w:r w:rsidRPr="0030203D">
        <w:rPr>
          <w:bCs w:val="0"/>
          <w:szCs w:val="20"/>
        </w:rPr>
        <w:t xml:space="preserve">ng. M. Stárková </w:t>
      </w:r>
    </w:p>
    <w:p w14:paraId="0BECC794" w14:textId="61CDBC50" w:rsidR="002F329A" w:rsidRPr="00B7227D" w:rsidRDefault="007B797D" w:rsidP="00447F8C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 w:rsidRPr="00B7227D">
        <w:rPr>
          <w:szCs w:val="20"/>
        </w:rPr>
        <w:t>1</w:t>
      </w:r>
      <w:r w:rsidR="008E1E5F" w:rsidRPr="00B7227D">
        <w:rPr>
          <w:szCs w:val="20"/>
        </w:rPr>
        <w:t>8</w:t>
      </w:r>
      <w:r w:rsidRPr="00B7227D">
        <w:rPr>
          <w:szCs w:val="20"/>
        </w:rPr>
        <w:t>:10 hod. – 1</w:t>
      </w:r>
      <w:r w:rsidR="008E1E5F" w:rsidRPr="00B7227D">
        <w:rPr>
          <w:szCs w:val="20"/>
        </w:rPr>
        <w:t>8</w:t>
      </w:r>
      <w:r w:rsidRPr="00B7227D">
        <w:rPr>
          <w:szCs w:val="20"/>
        </w:rPr>
        <w:t xml:space="preserve">:20 hod. </w:t>
      </w:r>
      <w:r w:rsidR="002F329A" w:rsidRPr="00B7227D">
        <w:rPr>
          <w:szCs w:val="20"/>
        </w:rPr>
        <w:t xml:space="preserve">– Smlouva o smlouvě budoucí kupní pro pozemky ZTV </w:t>
      </w:r>
    </w:p>
    <w:p w14:paraId="253EEAB4" w14:textId="35EA2DE4" w:rsidR="001B7FE3" w:rsidRDefault="002F329A" w:rsidP="002F329A">
      <w:pPr>
        <w:pStyle w:val="Bntext"/>
        <w:ind w:left="4395"/>
        <w:rPr>
          <w:szCs w:val="20"/>
        </w:rPr>
      </w:pPr>
      <w:r>
        <w:rPr>
          <w:szCs w:val="20"/>
        </w:rPr>
        <w:t xml:space="preserve">     Petrovice – od Pily Petrovice</w:t>
      </w:r>
      <w:r w:rsidR="001B7FE3" w:rsidRPr="001836E6">
        <w:rPr>
          <w:szCs w:val="20"/>
        </w:rPr>
        <w:t xml:space="preserve"> </w:t>
      </w:r>
    </w:p>
    <w:p w14:paraId="4D260B8C" w14:textId="1A966556" w:rsidR="00EA1219" w:rsidRPr="00810A50" w:rsidRDefault="00886950" w:rsidP="00B51CE8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8E1E5F">
        <w:rPr>
          <w:szCs w:val="20"/>
        </w:rPr>
        <w:t>8</w:t>
      </w:r>
      <w:r>
        <w:rPr>
          <w:szCs w:val="20"/>
        </w:rPr>
        <w:t>:</w:t>
      </w:r>
      <w:r w:rsidR="00EA7AF0">
        <w:rPr>
          <w:szCs w:val="20"/>
        </w:rPr>
        <w:t>30</w:t>
      </w:r>
      <w:r>
        <w:rPr>
          <w:szCs w:val="20"/>
        </w:rPr>
        <w:t xml:space="preserve"> hod. – 1</w:t>
      </w:r>
      <w:r w:rsidR="008E1E5F">
        <w:rPr>
          <w:szCs w:val="20"/>
        </w:rPr>
        <w:t>8</w:t>
      </w:r>
      <w:r>
        <w:rPr>
          <w:szCs w:val="20"/>
        </w:rPr>
        <w:t>:</w:t>
      </w:r>
      <w:r w:rsidR="00EA7AF0">
        <w:rPr>
          <w:szCs w:val="20"/>
        </w:rPr>
        <w:t>45</w:t>
      </w:r>
      <w:r>
        <w:rPr>
          <w:szCs w:val="20"/>
        </w:rPr>
        <w:t xml:space="preserve"> hod. - </w:t>
      </w:r>
      <w:r w:rsidR="005819FB" w:rsidRPr="00810A50">
        <w:rPr>
          <w:szCs w:val="20"/>
        </w:rPr>
        <w:t>Volné návrhy a závěr</w:t>
      </w:r>
    </w:p>
    <w:p w14:paraId="1967A321" w14:textId="77777777" w:rsidR="00E928D3" w:rsidRDefault="00E928D3" w:rsidP="003F74C5">
      <w:pPr>
        <w:pStyle w:val="Bntext"/>
        <w:ind w:left="0"/>
        <w:rPr>
          <w:szCs w:val="20"/>
        </w:rPr>
      </w:pPr>
    </w:p>
    <w:p w14:paraId="2364FFC4" w14:textId="77777777" w:rsidR="00E928D3" w:rsidRDefault="00E928D3" w:rsidP="003F74C5">
      <w:pPr>
        <w:pStyle w:val="Bntext"/>
        <w:ind w:left="0"/>
        <w:rPr>
          <w:szCs w:val="20"/>
        </w:rPr>
      </w:pPr>
    </w:p>
    <w:p w14:paraId="2301DBB7" w14:textId="5D7DDD6B" w:rsidR="00E548E3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2E0F671F" w14:textId="77777777" w:rsidR="006B3A38" w:rsidRDefault="006B3A38" w:rsidP="003F74C5">
      <w:pPr>
        <w:pStyle w:val="Bntext"/>
        <w:ind w:left="0"/>
        <w:rPr>
          <w:szCs w:val="20"/>
        </w:rPr>
      </w:pPr>
    </w:p>
    <w:p w14:paraId="595BA351" w14:textId="77777777" w:rsidR="007F19BE" w:rsidRDefault="007F19BE" w:rsidP="003F74C5">
      <w:pPr>
        <w:pStyle w:val="Bntext"/>
        <w:ind w:left="0"/>
        <w:rPr>
          <w:szCs w:val="20"/>
        </w:rPr>
      </w:pPr>
    </w:p>
    <w:p w14:paraId="6ABAF0BF" w14:textId="2EB0C8A2" w:rsidR="009B4090" w:rsidRDefault="00790360" w:rsidP="009B4090">
      <w:pPr>
        <w:pStyle w:val="Bntext"/>
        <w:rPr>
          <w:szCs w:val="20"/>
        </w:rPr>
      </w:pPr>
      <w:r>
        <w:rPr>
          <w:szCs w:val="20"/>
        </w:rPr>
        <w:t>Ing. Petr Mache</w:t>
      </w:r>
      <w:r w:rsidR="009B4090">
        <w:rPr>
          <w:szCs w:val="20"/>
        </w:rPr>
        <w:t>k</w:t>
      </w:r>
    </w:p>
    <w:p w14:paraId="7F272375" w14:textId="43BA6821" w:rsidR="00BF19BA" w:rsidRDefault="00A04905" w:rsidP="00DA6307">
      <w:pPr>
        <w:pStyle w:val="Bntext"/>
        <w:rPr>
          <w:szCs w:val="20"/>
        </w:rPr>
      </w:pPr>
      <w:r>
        <w:rPr>
          <w:szCs w:val="20"/>
        </w:rPr>
        <w:t>s</w:t>
      </w:r>
      <w:r w:rsidR="005819FB">
        <w:rPr>
          <w:szCs w:val="20"/>
        </w:rPr>
        <w:t xml:space="preserve">tarosta města </w:t>
      </w:r>
      <w:bookmarkEnd w:id="0"/>
    </w:p>
    <w:sectPr w:rsidR="00BF19BA" w:rsidSect="001023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43" w:right="991" w:bottom="1701" w:left="993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126FF" w14:textId="77777777" w:rsidR="00EE6665" w:rsidRDefault="00EE6665" w:rsidP="001E1746">
      <w:r>
        <w:separator/>
      </w:r>
    </w:p>
  </w:endnote>
  <w:endnote w:type="continuationSeparator" w:id="0">
    <w:p w14:paraId="1E135966" w14:textId="77777777" w:rsidR="00EE6665" w:rsidRDefault="00EE6665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typ BL Display"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1F7DA" w14:textId="77777777" w:rsidR="005D5FC2" w:rsidRDefault="005D5FC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č. ú.: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1D94A48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6A268" w14:textId="77777777" w:rsidR="005D5FC2" w:rsidRDefault="005D5FC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0F9F9" w14:textId="77777777" w:rsidR="00EE6665" w:rsidRDefault="00EE6665" w:rsidP="001E1746">
      <w:r>
        <w:separator/>
      </w:r>
    </w:p>
  </w:footnote>
  <w:footnote w:type="continuationSeparator" w:id="0">
    <w:p w14:paraId="5DEB41CB" w14:textId="77777777" w:rsidR="00EE6665" w:rsidRDefault="00EE6665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62215" w14:textId="77777777" w:rsidR="005D5FC2" w:rsidRDefault="005D5FC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1079572970" name="Obrázek 1079572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>396 22  Humpolec</w:t>
    </w:r>
  </w:p>
  <w:p w14:paraId="0034CF82" w14:textId="77777777" w:rsidR="00B73A92" w:rsidRDefault="00B73A92" w:rsidP="00B73A92">
    <w:pPr>
      <w:pStyle w:val="Zhlav"/>
      <w:ind w:left="-28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17D74" w14:textId="77777777" w:rsidR="005D5FC2" w:rsidRDefault="005D5FC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92F53"/>
    <w:multiLevelType w:val="hybridMultilevel"/>
    <w:tmpl w:val="9566E788"/>
    <w:lvl w:ilvl="0" w:tplc="C6BE15B2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2" w15:restartNumberingAfterBreak="0">
    <w:nsid w:val="095371BA"/>
    <w:multiLevelType w:val="hybridMultilevel"/>
    <w:tmpl w:val="6CF69F9A"/>
    <w:lvl w:ilvl="0" w:tplc="B6847456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60" w:hanging="360"/>
      </w:pPr>
    </w:lvl>
    <w:lvl w:ilvl="2" w:tplc="0405001B" w:tentative="1">
      <w:start w:val="1"/>
      <w:numFmt w:val="lowerRoman"/>
      <w:lvlText w:val="%3."/>
      <w:lvlJc w:val="right"/>
      <w:pPr>
        <w:ind w:left="6480" w:hanging="180"/>
      </w:pPr>
    </w:lvl>
    <w:lvl w:ilvl="3" w:tplc="0405000F" w:tentative="1">
      <w:start w:val="1"/>
      <w:numFmt w:val="decimal"/>
      <w:lvlText w:val="%4."/>
      <w:lvlJc w:val="left"/>
      <w:pPr>
        <w:ind w:left="7200" w:hanging="360"/>
      </w:pPr>
    </w:lvl>
    <w:lvl w:ilvl="4" w:tplc="04050019" w:tentative="1">
      <w:start w:val="1"/>
      <w:numFmt w:val="lowerLetter"/>
      <w:lvlText w:val="%5."/>
      <w:lvlJc w:val="left"/>
      <w:pPr>
        <w:ind w:left="7920" w:hanging="360"/>
      </w:pPr>
    </w:lvl>
    <w:lvl w:ilvl="5" w:tplc="0405001B" w:tentative="1">
      <w:start w:val="1"/>
      <w:numFmt w:val="lowerRoman"/>
      <w:lvlText w:val="%6."/>
      <w:lvlJc w:val="right"/>
      <w:pPr>
        <w:ind w:left="8640" w:hanging="180"/>
      </w:pPr>
    </w:lvl>
    <w:lvl w:ilvl="6" w:tplc="0405000F" w:tentative="1">
      <w:start w:val="1"/>
      <w:numFmt w:val="decimal"/>
      <w:lvlText w:val="%7."/>
      <w:lvlJc w:val="left"/>
      <w:pPr>
        <w:ind w:left="9360" w:hanging="360"/>
      </w:pPr>
    </w:lvl>
    <w:lvl w:ilvl="7" w:tplc="04050019" w:tentative="1">
      <w:start w:val="1"/>
      <w:numFmt w:val="lowerLetter"/>
      <w:lvlText w:val="%8."/>
      <w:lvlJc w:val="left"/>
      <w:pPr>
        <w:ind w:left="10080" w:hanging="360"/>
      </w:pPr>
    </w:lvl>
    <w:lvl w:ilvl="8" w:tplc="040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3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4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5" w15:restartNumberingAfterBreak="0">
    <w:nsid w:val="10067356"/>
    <w:multiLevelType w:val="hybridMultilevel"/>
    <w:tmpl w:val="2774E546"/>
    <w:lvl w:ilvl="0" w:tplc="178E10BA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16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1F9F3D94"/>
    <w:multiLevelType w:val="hybridMultilevel"/>
    <w:tmpl w:val="723CCD44"/>
    <w:lvl w:ilvl="0" w:tplc="F9446B64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8" w15:restartNumberingAfterBreak="0">
    <w:nsid w:val="24144371"/>
    <w:multiLevelType w:val="hybridMultilevel"/>
    <w:tmpl w:val="9ADC5E20"/>
    <w:lvl w:ilvl="0" w:tplc="68F6387E">
      <w:start w:val="15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754940"/>
    <w:multiLevelType w:val="hybridMultilevel"/>
    <w:tmpl w:val="2F927DC8"/>
    <w:lvl w:ilvl="0" w:tplc="0E88C7E4">
      <w:start w:val="1"/>
      <w:numFmt w:val="lowerLetter"/>
      <w:lvlText w:val="%1)"/>
      <w:lvlJc w:val="left"/>
      <w:pPr>
        <w:ind w:left="50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58" w:hanging="360"/>
      </w:pPr>
    </w:lvl>
    <w:lvl w:ilvl="2" w:tplc="0405001B" w:tentative="1">
      <w:start w:val="1"/>
      <w:numFmt w:val="lowerRoman"/>
      <w:lvlText w:val="%3."/>
      <w:lvlJc w:val="right"/>
      <w:pPr>
        <w:ind w:left="6478" w:hanging="180"/>
      </w:pPr>
    </w:lvl>
    <w:lvl w:ilvl="3" w:tplc="0405000F" w:tentative="1">
      <w:start w:val="1"/>
      <w:numFmt w:val="decimal"/>
      <w:lvlText w:val="%4."/>
      <w:lvlJc w:val="left"/>
      <w:pPr>
        <w:ind w:left="7198" w:hanging="360"/>
      </w:pPr>
    </w:lvl>
    <w:lvl w:ilvl="4" w:tplc="04050019" w:tentative="1">
      <w:start w:val="1"/>
      <w:numFmt w:val="lowerLetter"/>
      <w:lvlText w:val="%5."/>
      <w:lvlJc w:val="left"/>
      <w:pPr>
        <w:ind w:left="7918" w:hanging="360"/>
      </w:pPr>
    </w:lvl>
    <w:lvl w:ilvl="5" w:tplc="0405001B" w:tentative="1">
      <w:start w:val="1"/>
      <w:numFmt w:val="lowerRoman"/>
      <w:lvlText w:val="%6."/>
      <w:lvlJc w:val="right"/>
      <w:pPr>
        <w:ind w:left="8638" w:hanging="180"/>
      </w:pPr>
    </w:lvl>
    <w:lvl w:ilvl="6" w:tplc="0405000F" w:tentative="1">
      <w:start w:val="1"/>
      <w:numFmt w:val="decimal"/>
      <w:lvlText w:val="%7."/>
      <w:lvlJc w:val="left"/>
      <w:pPr>
        <w:ind w:left="9358" w:hanging="360"/>
      </w:pPr>
    </w:lvl>
    <w:lvl w:ilvl="7" w:tplc="04050019" w:tentative="1">
      <w:start w:val="1"/>
      <w:numFmt w:val="lowerLetter"/>
      <w:lvlText w:val="%8."/>
      <w:lvlJc w:val="left"/>
      <w:pPr>
        <w:ind w:left="10078" w:hanging="360"/>
      </w:pPr>
    </w:lvl>
    <w:lvl w:ilvl="8" w:tplc="0405001B" w:tentative="1">
      <w:start w:val="1"/>
      <w:numFmt w:val="lowerRoman"/>
      <w:lvlText w:val="%9."/>
      <w:lvlJc w:val="right"/>
      <w:pPr>
        <w:ind w:left="10798" w:hanging="180"/>
      </w:pPr>
    </w:lvl>
  </w:abstractNum>
  <w:abstractNum w:abstractNumId="20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2A6522A3"/>
    <w:multiLevelType w:val="hybridMultilevel"/>
    <w:tmpl w:val="7FB01D12"/>
    <w:lvl w:ilvl="0" w:tplc="A030C26E">
      <w:start w:val="1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90" w:hanging="360"/>
      </w:pPr>
    </w:lvl>
    <w:lvl w:ilvl="2" w:tplc="0405001B" w:tentative="1">
      <w:start w:val="1"/>
      <w:numFmt w:val="lowerRoman"/>
      <w:lvlText w:val="%3."/>
      <w:lvlJc w:val="right"/>
      <w:pPr>
        <w:ind w:left="4210" w:hanging="180"/>
      </w:pPr>
    </w:lvl>
    <w:lvl w:ilvl="3" w:tplc="0405000F" w:tentative="1">
      <w:start w:val="1"/>
      <w:numFmt w:val="decimal"/>
      <w:lvlText w:val="%4."/>
      <w:lvlJc w:val="left"/>
      <w:pPr>
        <w:ind w:left="4930" w:hanging="360"/>
      </w:pPr>
    </w:lvl>
    <w:lvl w:ilvl="4" w:tplc="04050019" w:tentative="1">
      <w:start w:val="1"/>
      <w:numFmt w:val="lowerLetter"/>
      <w:lvlText w:val="%5."/>
      <w:lvlJc w:val="left"/>
      <w:pPr>
        <w:ind w:left="5650" w:hanging="360"/>
      </w:pPr>
    </w:lvl>
    <w:lvl w:ilvl="5" w:tplc="0405001B" w:tentative="1">
      <w:start w:val="1"/>
      <w:numFmt w:val="lowerRoman"/>
      <w:lvlText w:val="%6."/>
      <w:lvlJc w:val="right"/>
      <w:pPr>
        <w:ind w:left="6370" w:hanging="180"/>
      </w:pPr>
    </w:lvl>
    <w:lvl w:ilvl="6" w:tplc="0405000F" w:tentative="1">
      <w:start w:val="1"/>
      <w:numFmt w:val="decimal"/>
      <w:lvlText w:val="%7."/>
      <w:lvlJc w:val="left"/>
      <w:pPr>
        <w:ind w:left="7090" w:hanging="360"/>
      </w:pPr>
    </w:lvl>
    <w:lvl w:ilvl="7" w:tplc="04050019" w:tentative="1">
      <w:start w:val="1"/>
      <w:numFmt w:val="lowerLetter"/>
      <w:lvlText w:val="%8."/>
      <w:lvlJc w:val="left"/>
      <w:pPr>
        <w:ind w:left="7810" w:hanging="360"/>
      </w:pPr>
    </w:lvl>
    <w:lvl w:ilvl="8" w:tplc="040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2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3" w15:restartNumberingAfterBreak="0">
    <w:nsid w:val="2DA724CE"/>
    <w:multiLevelType w:val="hybridMultilevel"/>
    <w:tmpl w:val="52BA237C"/>
    <w:lvl w:ilvl="0" w:tplc="99944178">
      <w:start w:val="1"/>
      <w:numFmt w:val="lowerLetter"/>
      <w:lvlText w:val="%1)"/>
      <w:lvlJc w:val="left"/>
      <w:pPr>
        <w:ind w:left="504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765" w:hanging="360"/>
      </w:pPr>
    </w:lvl>
    <w:lvl w:ilvl="2" w:tplc="0405001B" w:tentative="1">
      <w:start w:val="1"/>
      <w:numFmt w:val="lowerRoman"/>
      <w:lvlText w:val="%3."/>
      <w:lvlJc w:val="right"/>
      <w:pPr>
        <w:ind w:left="6485" w:hanging="180"/>
      </w:pPr>
    </w:lvl>
    <w:lvl w:ilvl="3" w:tplc="0405000F" w:tentative="1">
      <w:start w:val="1"/>
      <w:numFmt w:val="decimal"/>
      <w:lvlText w:val="%4."/>
      <w:lvlJc w:val="left"/>
      <w:pPr>
        <w:ind w:left="7205" w:hanging="360"/>
      </w:pPr>
    </w:lvl>
    <w:lvl w:ilvl="4" w:tplc="04050019" w:tentative="1">
      <w:start w:val="1"/>
      <w:numFmt w:val="lowerLetter"/>
      <w:lvlText w:val="%5."/>
      <w:lvlJc w:val="left"/>
      <w:pPr>
        <w:ind w:left="7925" w:hanging="360"/>
      </w:pPr>
    </w:lvl>
    <w:lvl w:ilvl="5" w:tplc="0405001B" w:tentative="1">
      <w:start w:val="1"/>
      <w:numFmt w:val="lowerRoman"/>
      <w:lvlText w:val="%6."/>
      <w:lvlJc w:val="right"/>
      <w:pPr>
        <w:ind w:left="8645" w:hanging="180"/>
      </w:pPr>
    </w:lvl>
    <w:lvl w:ilvl="6" w:tplc="0405000F" w:tentative="1">
      <w:start w:val="1"/>
      <w:numFmt w:val="decimal"/>
      <w:lvlText w:val="%7."/>
      <w:lvlJc w:val="left"/>
      <w:pPr>
        <w:ind w:left="9365" w:hanging="360"/>
      </w:pPr>
    </w:lvl>
    <w:lvl w:ilvl="7" w:tplc="04050019" w:tentative="1">
      <w:start w:val="1"/>
      <w:numFmt w:val="lowerLetter"/>
      <w:lvlText w:val="%8."/>
      <w:lvlJc w:val="left"/>
      <w:pPr>
        <w:ind w:left="10085" w:hanging="360"/>
      </w:pPr>
    </w:lvl>
    <w:lvl w:ilvl="8" w:tplc="0405001B" w:tentative="1">
      <w:start w:val="1"/>
      <w:numFmt w:val="lowerRoman"/>
      <w:lvlText w:val="%9."/>
      <w:lvlJc w:val="right"/>
      <w:pPr>
        <w:ind w:left="10805" w:hanging="180"/>
      </w:pPr>
    </w:lvl>
  </w:abstractNum>
  <w:abstractNum w:abstractNumId="24" w15:restartNumberingAfterBreak="0">
    <w:nsid w:val="2F3713F8"/>
    <w:multiLevelType w:val="hybridMultilevel"/>
    <w:tmpl w:val="E7846ED0"/>
    <w:lvl w:ilvl="0" w:tplc="0405000F">
      <w:start w:val="1"/>
      <w:numFmt w:val="decimal"/>
      <w:lvlText w:val="%1."/>
      <w:lvlJc w:val="left"/>
      <w:pPr>
        <w:ind w:left="2345" w:hanging="360"/>
      </w:p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>
      <w:start w:val="1"/>
      <w:numFmt w:val="lowerRoman"/>
      <w:lvlText w:val="%6."/>
      <w:lvlJc w:val="right"/>
      <w:pPr>
        <w:ind w:left="5945" w:hanging="180"/>
      </w:pPr>
    </w:lvl>
    <w:lvl w:ilvl="6" w:tplc="0405000F">
      <w:start w:val="1"/>
      <w:numFmt w:val="decimal"/>
      <w:lvlText w:val="%7."/>
      <w:lvlJc w:val="left"/>
      <w:pPr>
        <w:ind w:left="6665" w:hanging="360"/>
      </w:pPr>
    </w:lvl>
    <w:lvl w:ilvl="7" w:tplc="04050019">
      <w:start w:val="1"/>
      <w:numFmt w:val="lowerLetter"/>
      <w:lvlText w:val="%8."/>
      <w:lvlJc w:val="left"/>
      <w:pPr>
        <w:ind w:left="7385" w:hanging="360"/>
      </w:pPr>
    </w:lvl>
    <w:lvl w:ilvl="8" w:tplc="0405001B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316370D3"/>
    <w:multiLevelType w:val="hybridMultilevel"/>
    <w:tmpl w:val="1910ECF6"/>
    <w:lvl w:ilvl="0" w:tplc="A02AF2C6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6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27" w15:restartNumberingAfterBreak="0">
    <w:nsid w:val="36E400CB"/>
    <w:multiLevelType w:val="hybridMultilevel"/>
    <w:tmpl w:val="C88C1C00"/>
    <w:lvl w:ilvl="0" w:tplc="4762EFA8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28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30" w15:restartNumberingAfterBreak="0">
    <w:nsid w:val="3CC2203C"/>
    <w:multiLevelType w:val="hybridMultilevel"/>
    <w:tmpl w:val="86B076CA"/>
    <w:lvl w:ilvl="0" w:tplc="8960C650">
      <w:start w:val="1"/>
      <w:numFmt w:val="lowerLetter"/>
      <w:lvlText w:val="%1)"/>
      <w:lvlJc w:val="left"/>
      <w:pPr>
        <w:ind w:left="5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900" w:hanging="360"/>
      </w:pPr>
    </w:lvl>
    <w:lvl w:ilvl="2" w:tplc="0405001B" w:tentative="1">
      <w:start w:val="1"/>
      <w:numFmt w:val="lowerRoman"/>
      <w:lvlText w:val="%3."/>
      <w:lvlJc w:val="right"/>
      <w:pPr>
        <w:ind w:left="6620" w:hanging="180"/>
      </w:pPr>
    </w:lvl>
    <w:lvl w:ilvl="3" w:tplc="0405000F" w:tentative="1">
      <w:start w:val="1"/>
      <w:numFmt w:val="decimal"/>
      <w:lvlText w:val="%4."/>
      <w:lvlJc w:val="left"/>
      <w:pPr>
        <w:ind w:left="7340" w:hanging="360"/>
      </w:pPr>
    </w:lvl>
    <w:lvl w:ilvl="4" w:tplc="04050019" w:tentative="1">
      <w:start w:val="1"/>
      <w:numFmt w:val="lowerLetter"/>
      <w:lvlText w:val="%5."/>
      <w:lvlJc w:val="left"/>
      <w:pPr>
        <w:ind w:left="8060" w:hanging="360"/>
      </w:pPr>
    </w:lvl>
    <w:lvl w:ilvl="5" w:tplc="0405001B" w:tentative="1">
      <w:start w:val="1"/>
      <w:numFmt w:val="lowerRoman"/>
      <w:lvlText w:val="%6."/>
      <w:lvlJc w:val="right"/>
      <w:pPr>
        <w:ind w:left="8780" w:hanging="180"/>
      </w:pPr>
    </w:lvl>
    <w:lvl w:ilvl="6" w:tplc="0405000F" w:tentative="1">
      <w:start w:val="1"/>
      <w:numFmt w:val="decimal"/>
      <w:lvlText w:val="%7."/>
      <w:lvlJc w:val="left"/>
      <w:pPr>
        <w:ind w:left="9500" w:hanging="360"/>
      </w:pPr>
    </w:lvl>
    <w:lvl w:ilvl="7" w:tplc="04050019" w:tentative="1">
      <w:start w:val="1"/>
      <w:numFmt w:val="lowerLetter"/>
      <w:lvlText w:val="%8."/>
      <w:lvlJc w:val="left"/>
      <w:pPr>
        <w:ind w:left="10220" w:hanging="360"/>
      </w:pPr>
    </w:lvl>
    <w:lvl w:ilvl="8" w:tplc="0405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31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2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33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4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35" w15:restartNumberingAfterBreak="0">
    <w:nsid w:val="5A8865DB"/>
    <w:multiLevelType w:val="hybridMultilevel"/>
    <w:tmpl w:val="3B44EC6C"/>
    <w:lvl w:ilvl="0" w:tplc="A5D6A260">
      <w:start w:val="1"/>
      <w:numFmt w:val="lowerLetter"/>
      <w:lvlText w:val="%1)"/>
      <w:lvlJc w:val="left"/>
      <w:pPr>
        <w:ind w:left="462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36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7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38" w15:restartNumberingAfterBreak="0">
    <w:nsid w:val="6F694CC6"/>
    <w:multiLevelType w:val="hybridMultilevel"/>
    <w:tmpl w:val="1E66708A"/>
    <w:lvl w:ilvl="0" w:tplc="D36462E4">
      <w:start w:val="1"/>
      <w:numFmt w:val="lowerLetter"/>
      <w:lvlText w:val="%1)"/>
      <w:lvlJc w:val="left"/>
      <w:pPr>
        <w:ind w:left="2705" w:hanging="360"/>
      </w:pPr>
      <w:rPr>
        <w:rFonts w:hint="default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9" w15:restartNumberingAfterBreak="0">
    <w:nsid w:val="701C25FA"/>
    <w:multiLevelType w:val="hybridMultilevel"/>
    <w:tmpl w:val="D58CD89A"/>
    <w:lvl w:ilvl="0" w:tplc="A594A260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40" w15:restartNumberingAfterBreak="0">
    <w:nsid w:val="7DA62CC8"/>
    <w:multiLevelType w:val="hybridMultilevel"/>
    <w:tmpl w:val="700C0C96"/>
    <w:lvl w:ilvl="0" w:tplc="31E44048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41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28"/>
  </w:num>
  <w:num w:numId="2" w16cid:durableId="840704620">
    <w:abstractNumId w:val="16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29"/>
  </w:num>
  <w:num w:numId="14" w16cid:durableId="939877387">
    <w:abstractNumId w:val="22"/>
  </w:num>
  <w:num w:numId="15" w16cid:durableId="58946939">
    <w:abstractNumId w:val="20"/>
  </w:num>
  <w:num w:numId="16" w16cid:durableId="341006844">
    <w:abstractNumId w:val="13"/>
  </w:num>
  <w:num w:numId="17" w16cid:durableId="164905112">
    <w:abstractNumId w:val="31"/>
  </w:num>
  <w:num w:numId="18" w16cid:durableId="1486436887">
    <w:abstractNumId w:val="41"/>
  </w:num>
  <w:num w:numId="19" w16cid:durableId="1246575617">
    <w:abstractNumId w:val="36"/>
  </w:num>
  <w:num w:numId="20" w16cid:durableId="1107701493">
    <w:abstractNumId w:val="33"/>
  </w:num>
  <w:num w:numId="21" w16cid:durableId="1865287833">
    <w:abstractNumId w:val="11"/>
  </w:num>
  <w:num w:numId="22" w16cid:durableId="1139418241">
    <w:abstractNumId w:val="26"/>
  </w:num>
  <w:num w:numId="23" w16cid:durableId="992220649">
    <w:abstractNumId w:val="37"/>
  </w:num>
  <w:num w:numId="24" w16cid:durableId="518396741">
    <w:abstractNumId w:val="34"/>
  </w:num>
  <w:num w:numId="25" w16cid:durableId="1537043724">
    <w:abstractNumId w:val="32"/>
  </w:num>
  <w:num w:numId="26" w16cid:durableId="71320717">
    <w:abstractNumId w:val="14"/>
  </w:num>
  <w:num w:numId="27" w16cid:durableId="582374634">
    <w:abstractNumId w:val="35"/>
  </w:num>
  <w:num w:numId="28" w16cid:durableId="471603253">
    <w:abstractNumId w:val="23"/>
  </w:num>
  <w:num w:numId="29" w16cid:durableId="1202012309">
    <w:abstractNumId w:val="12"/>
  </w:num>
  <w:num w:numId="30" w16cid:durableId="133696128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857841">
    <w:abstractNumId w:val="30"/>
  </w:num>
  <w:num w:numId="32" w16cid:durableId="1896887417">
    <w:abstractNumId w:val="39"/>
  </w:num>
  <w:num w:numId="33" w16cid:durableId="442649630">
    <w:abstractNumId w:val="18"/>
  </w:num>
  <w:num w:numId="34" w16cid:durableId="1116873091">
    <w:abstractNumId w:val="10"/>
  </w:num>
  <w:num w:numId="35" w16cid:durableId="38018813">
    <w:abstractNumId w:val="40"/>
  </w:num>
  <w:num w:numId="36" w16cid:durableId="1068068637">
    <w:abstractNumId w:val="17"/>
  </w:num>
  <w:num w:numId="37" w16cid:durableId="161549913">
    <w:abstractNumId w:val="27"/>
  </w:num>
  <w:num w:numId="38" w16cid:durableId="524438758">
    <w:abstractNumId w:val="10"/>
  </w:num>
  <w:num w:numId="39" w16cid:durableId="262539616">
    <w:abstractNumId w:val="25"/>
  </w:num>
  <w:num w:numId="40" w16cid:durableId="1040933698">
    <w:abstractNumId w:val="38"/>
  </w:num>
  <w:num w:numId="41" w16cid:durableId="1675690906">
    <w:abstractNumId w:val="21"/>
  </w:num>
  <w:num w:numId="42" w16cid:durableId="1653557512">
    <w:abstractNumId w:val="19"/>
  </w:num>
  <w:num w:numId="43" w16cid:durableId="2100786161">
    <w:abstractNumId w:val="10"/>
  </w:num>
  <w:num w:numId="44" w16cid:durableId="9867806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0115D"/>
    <w:rsid w:val="00010AA4"/>
    <w:rsid w:val="00015379"/>
    <w:rsid w:val="00021C88"/>
    <w:rsid w:val="00022112"/>
    <w:rsid w:val="000264A2"/>
    <w:rsid w:val="0002703B"/>
    <w:rsid w:val="00030BA5"/>
    <w:rsid w:val="00031192"/>
    <w:rsid w:val="00031994"/>
    <w:rsid w:val="0003402C"/>
    <w:rsid w:val="00036C59"/>
    <w:rsid w:val="00040EF6"/>
    <w:rsid w:val="000433AD"/>
    <w:rsid w:val="000469B5"/>
    <w:rsid w:val="00047D5C"/>
    <w:rsid w:val="00055B82"/>
    <w:rsid w:val="00063E23"/>
    <w:rsid w:val="0007209B"/>
    <w:rsid w:val="00076ECC"/>
    <w:rsid w:val="00077BC3"/>
    <w:rsid w:val="00080C4C"/>
    <w:rsid w:val="00081F65"/>
    <w:rsid w:val="00097C56"/>
    <w:rsid w:val="000A384F"/>
    <w:rsid w:val="000B360E"/>
    <w:rsid w:val="000B5081"/>
    <w:rsid w:val="000C03FA"/>
    <w:rsid w:val="000C5897"/>
    <w:rsid w:val="000D6504"/>
    <w:rsid w:val="000E568D"/>
    <w:rsid w:val="000E5B3B"/>
    <w:rsid w:val="000E7088"/>
    <w:rsid w:val="000F3BFC"/>
    <w:rsid w:val="001023D4"/>
    <w:rsid w:val="00104F37"/>
    <w:rsid w:val="00107D91"/>
    <w:rsid w:val="001103B8"/>
    <w:rsid w:val="00113A4C"/>
    <w:rsid w:val="00116580"/>
    <w:rsid w:val="00116B0E"/>
    <w:rsid w:val="00124E4B"/>
    <w:rsid w:val="0012561E"/>
    <w:rsid w:val="00140154"/>
    <w:rsid w:val="00140504"/>
    <w:rsid w:val="00141F00"/>
    <w:rsid w:val="00150CEA"/>
    <w:rsid w:val="00152466"/>
    <w:rsid w:val="00161C5A"/>
    <w:rsid w:val="00163496"/>
    <w:rsid w:val="0017338D"/>
    <w:rsid w:val="00177154"/>
    <w:rsid w:val="0018096F"/>
    <w:rsid w:val="00180A65"/>
    <w:rsid w:val="001836E6"/>
    <w:rsid w:val="00184411"/>
    <w:rsid w:val="001847CE"/>
    <w:rsid w:val="001861F5"/>
    <w:rsid w:val="001879E3"/>
    <w:rsid w:val="001A0634"/>
    <w:rsid w:val="001A08F2"/>
    <w:rsid w:val="001A182D"/>
    <w:rsid w:val="001A4059"/>
    <w:rsid w:val="001A74AA"/>
    <w:rsid w:val="001B0DFF"/>
    <w:rsid w:val="001B28F6"/>
    <w:rsid w:val="001B2A27"/>
    <w:rsid w:val="001B4165"/>
    <w:rsid w:val="001B45DC"/>
    <w:rsid w:val="001B45F1"/>
    <w:rsid w:val="001B7B16"/>
    <w:rsid w:val="001B7FE3"/>
    <w:rsid w:val="001C0371"/>
    <w:rsid w:val="001D3250"/>
    <w:rsid w:val="001D6309"/>
    <w:rsid w:val="001E063E"/>
    <w:rsid w:val="001E1746"/>
    <w:rsid w:val="001E34AC"/>
    <w:rsid w:val="001E6F4F"/>
    <w:rsid w:val="001E7FDC"/>
    <w:rsid w:val="001F4EEA"/>
    <w:rsid w:val="00207D25"/>
    <w:rsid w:val="00212BCB"/>
    <w:rsid w:val="00213A3E"/>
    <w:rsid w:val="00213CDD"/>
    <w:rsid w:val="002226CB"/>
    <w:rsid w:val="00223D8F"/>
    <w:rsid w:val="0023457A"/>
    <w:rsid w:val="00244572"/>
    <w:rsid w:val="00257C13"/>
    <w:rsid w:val="00260D2A"/>
    <w:rsid w:val="0026165F"/>
    <w:rsid w:val="00262C50"/>
    <w:rsid w:val="00272D04"/>
    <w:rsid w:val="00285F0C"/>
    <w:rsid w:val="0028778F"/>
    <w:rsid w:val="00287E19"/>
    <w:rsid w:val="00290914"/>
    <w:rsid w:val="00291ED1"/>
    <w:rsid w:val="002A201D"/>
    <w:rsid w:val="002A46DB"/>
    <w:rsid w:val="002A56A1"/>
    <w:rsid w:val="002A5833"/>
    <w:rsid w:val="002B02B1"/>
    <w:rsid w:val="002B041E"/>
    <w:rsid w:val="002B4D50"/>
    <w:rsid w:val="002B5839"/>
    <w:rsid w:val="002B7870"/>
    <w:rsid w:val="002C3DAA"/>
    <w:rsid w:val="002C5F8A"/>
    <w:rsid w:val="002D0268"/>
    <w:rsid w:val="002D2B9D"/>
    <w:rsid w:val="002D4688"/>
    <w:rsid w:val="002E0B9E"/>
    <w:rsid w:val="002E11B7"/>
    <w:rsid w:val="002E4D5E"/>
    <w:rsid w:val="002F0506"/>
    <w:rsid w:val="002F162F"/>
    <w:rsid w:val="002F1B22"/>
    <w:rsid w:val="002F29C0"/>
    <w:rsid w:val="002F329A"/>
    <w:rsid w:val="00300577"/>
    <w:rsid w:val="00301639"/>
    <w:rsid w:val="003019ED"/>
    <w:rsid w:val="0030203D"/>
    <w:rsid w:val="00304F2E"/>
    <w:rsid w:val="00306854"/>
    <w:rsid w:val="00320DFC"/>
    <w:rsid w:val="00321DB6"/>
    <w:rsid w:val="0032675E"/>
    <w:rsid w:val="00334FFA"/>
    <w:rsid w:val="00341BD2"/>
    <w:rsid w:val="00343908"/>
    <w:rsid w:val="00351B8E"/>
    <w:rsid w:val="00352D85"/>
    <w:rsid w:val="0036066B"/>
    <w:rsid w:val="00365427"/>
    <w:rsid w:val="00365C4F"/>
    <w:rsid w:val="00370C4D"/>
    <w:rsid w:val="00372B1A"/>
    <w:rsid w:val="00373D09"/>
    <w:rsid w:val="00374714"/>
    <w:rsid w:val="00381608"/>
    <w:rsid w:val="00382159"/>
    <w:rsid w:val="00383573"/>
    <w:rsid w:val="00384893"/>
    <w:rsid w:val="00386DB1"/>
    <w:rsid w:val="00390C75"/>
    <w:rsid w:val="00391E10"/>
    <w:rsid w:val="00392FB6"/>
    <w:rsid w:val="00393109"/>
    <w:rsid w:val="003A3FA3"/>
    <w:rsid w:val="003A58E2"/>
    <w:rsid w:val="003B0B75"/>
    <w:rsid w:val="003B4635"/>
    <w:rsid w:val="003B5FED"/>
    <w:rsid w:val="003C114C"/>
    <w:rsid w:val="003D1DD1"/>
    <w:rsid w:val="003D2A4C"/>
    <w:rsid w:val="003D3683"/>
    <w:rsid w:val="003D50A8"/>
    <w:rsid w:val="003D5E2B"/>
    <w:rsid w:val="003E36A7"/>
    <w:rsid w:val="003E7B78"/>
    <w:rsid w:val="003F3ECA"/>
    <w:rsid w:val="003F74C5"/>
    <w:rsid w:val="004017CE"/>
    <w:rsid w:val="0040532B"/>
    <w:rsid w:val="00411066"/>
    <w:rsid w:val="00411CF2"/>
    <w:rsid w:val="00413966"/>
    <w:rsid w:val="00415325"/>
    <w:rsid w:val="00421F90"/>
    <w:rsid w:val="00425B22"/>
    <w:rsid w:val="00430820"/>
    <w:rsid w:val="00432B1C"/>
    <w:rsid w:val="004341B6"/>
    <w:rsid w:val="00435A0A"/>
    <w:rsid w:val="00436B46"/>
    <w:rsid w:val="0044409A"/>
    <w:rsid w:val="00447F8C"/>
    <w:rsid w:val="0045210C"/>
    <w:rsid w:val="0045352F"/>
    <w:rsid w:val="00461443"/>
    <w:rsid w:val="004617C2"/>
    <w:rsid w:val="004625A4"/>
    <w:rsid w:val="0046403C"/>
    <w:rsid w:val="0049078A"/>
    <w:rsid w:val="0049302D"/>
    <w:rsid w:val="00495137"/>
    <w:rsid w:val="004A2C77"/>
    <w:rsid w:val="004A3C57"/>
    <w:rsid w:val="004A6EC6"/>
    <w:rsid w:val="004A7F1C"/>
    <w:rsid w:val="004B20E3"/>
    <w:rsid w:val="004B2CA2"/>
    <w:rsid w:val="004B4154"/>
    <w:rsid w:val="004B5378"/>
    <w:rsid w:val="004B6290"/>
    <w:rsid w:val="004C03A0"/>
    <w:rsid w:val="004C36F4"/>
    <w:rsid w:val="004C3930"/>
    <w:rsid w:val="004C5306"/>
    <w:rsid w:val="004C6726"/>
    <w:rsid w:val="004D00EB"/>
    <w:rsid w:val="004D0D9A"/>
    <w:rsid w:val="004D29F5"/>
    <w:rsid w:val="004D60B5"/>
    <w:rsid w:val="004D6D12"/>
    <w:rsid w:val="004D766A"/>
    <w:rsid w:val="004D7898"/>
    <w:rsid w:val="004F0A3D"/>
    <w:rsid w:val="004F0DA8"/>
    <w:rsid w:val="004F4B67"/>
    <w:rsid w:val="004F50DA"/>
    <w:rsid w:val="004F77EB"/>
    <w:rsid w:val="0050200D"/>
    <w:rsid w:val="005138D9"/>
    <w:rsid w:val="00513C99"/>
    <w:rsid w:val="00514EAF"/>
    <w:rsid w:val="0051725C"/>
    <w:rsid w:val="00521612"/>
    <w:rsid w:val="00523343"/>
    <w:rsid w:val="005248CA"/>
    <w:rsid w:val="005261EE"/>
    <w:rsid w:val="00533EF1"/>
    <w:rsid w:val="0053650A"/>
    <w:rsid w:val="005370D3"/>
    <w:rsid w:val="00552A66"/>
    <w:rsid w:val="005559E9"/>
    <w:rsid w:val="00561033"/>
    <w:rsid w:val="005648B8"/>
    <w:rsid w:val="005805CF"/>
    <w:rsid w:val="005819FB"/>
    <w:rsid w:val="005907E1"/>
    <w:rsid w:val="00592531"/>
    <w:rsid w:val="005A1F09"/>
    <w:rsid w:val="005A59E9"/>
    <w:rsid w:val="005A5F32"/>
    <w:rsid w:val="005B3F64"/>
    <w:rsid w:val="005D2329"/>
    <w:rsid w:val="005D2EA0"/>
    <w:rsid w:val="005D4024"/>
    <w:rsid w:val="005D47C3"/>
    <w:rsid w:val="005D5FC2"/>
    <w:rsid w:val="005E100E"/>
    <w:rsid w:val="005E1AAB"/>
    <w:rsid w:val="005E292E"/>
    <w:rsid w:val="005E7516"/>
    <w:rsid w:val="005F2FC9"/>
    <w:rsid w:val="005F6D72"/>
    <w:rsid w:val="0060514B"/>
    <w:rsid w:val="006052F6"/>
    <w:rsid w:val="00605DC5"/>
    <w:rsid w:val="0061290E"/>
    <w:rsid w:val="00612C86"/>
    <w:rsid w:val="00612ECF"/>
    <w:rsid w:val="00614694"/>
    <w:rsid w:val="00615F5E"/>
    <w:rsid w:val="00622522"/>
    <w:rsid w:val="006249F8"/>
    <w:rsid w:val="006277E0"/>
    <w:rsid w:val="00633A33"/>
    <w:rsid w:val="00643083"/>
    <w:rsid w:val="0064461F"/>
    <w:rsid w:val="006502BE"/>
    <w:rsid w:val="006542B0"/>
    <w:rsid w:val="0065697C"/>
    <w:rsid w:val="00661F6E"/>
    <w:rsid w:val="00663660"/>
    <w:rsid w:val="0066592E"/>
    <w:rsid w:val="006668AE"/>
    <w:rsid w:val="00673C67"/>
    <w:rsid w:val="0068411D"/>
    <w:rsid w:val="00691A22"/>
    <w:rsid w:val="006924E9"/>
    <w:rsid w:val="006A2DB5"/>
    <w:rsid w:val="006B2D1D"/>
    <w:rsid w:val="006B32DD"/>
    <w:rsid w:val="006B3A38"/>
    <w:rsid w:val="006B7623"/>
    <w:rsid w:val="006C2734"/>
    <w:rsid w:val="006C6EB9"/>
    <w:rsid w:val="006D2B5F"/>
    <w:rsid w:val="006D2EB0"/>
    <w:rsid w:val="006D31EE"/>
    <w:rsid w:val="006E01E1"/>
    <w:rsid w:val="006E2E4C"/>
    <w:rsid w:val="006E4D57"/>
    <w:rsid w:val="006E7455"/>
    <w:rsid w:val="006F14A7"/>
    <w:rsid w:val="006F33E8"/>
    <w:rsid w:val="006F799D"/>
    <w:rsid w:val="00700311"/>
    <w:rsid w:val="00700898"/>
    <w:rsid w:val="00700E88"/>
    <w:rsid w:val="00705C92"/>
    <w:rsid w:val="00707BD9"/>
    <w:rsid w:val="00710FA6"/>
    <w:rsid w:val="00715B93"/>
    <w:rsid w:val="00724096"/>
    <w:rsid w:val="00725221"/>
    <w:rsid w:val="00725CB2"/>
    <w:rsid w:val="00730EC2"/>
    <w:rsid w:val="00734E08"/>
    <w:rsid w:val="00745B66"/>
    <w:rsid w:val="007506AC"/>
    <w:rsid w:val="0076170E"/>
    <w:rsid w:val="00763A51"/>
    <w:rsid w:val="00771328"/>
    <w:rsid w:val="00776B9B"/>
    <w:rsid w:val="00790360"/>
    <w:rsid w:val="00792F8C"/>
    <w:rsid w:val="00795353"/>
    <w:rsid w:val="007A0F54"/>
    <w:rsid w:val="007A2A4E"/>
    <w:rsid w:val="007A4066"/>
    <w:rsid w:val="007A68AE"/>
    <w:rsid w:val="007A7D89"/>
    <w:rsid w:val="007B2CE1"/>
    <w:rsid w:val="007B797D"/>
    <w:rsid w:val="007C2032"/>
    <w:rsid w:val="007C2042"/>
    <w:rsid w:val="007C3785"/>
    <w:rsid w:val="007C6704"/>
    <w:rsid w:val="007C7417"/>
    <w:rsid w:val="007D12A3"/>
    <w:rsid w:val="007D14DC"/>
    <w:rsid w:val="007D1EF3"/>
    <w:rsid w:val="007D63F6"/>
    <w:rsid w:val="007D6778"/>
    <w:rsid w:val="007D74A9"/>
    <w:rsid w:val="007F0A9A"/>
    <w:rsid w:val="007F18A1"/>
    <w:rsid w:val="007F19BE"/>
    <w:rsid w:val="007F2BC8"/>
    <w:rsid w:val="00810A50"/>
    <w:rsid w:val="008126BC"/>
    <w:rsid w:val="00815BAF"/>
    <w:rsid w:val="00820DD0"/>
    <w:rsid w:val="008236E0"/>
    <w:rsid w:val="0082499B"/>
    <w:rsid w:val="008269B5"/>
    <w:rsid w:val="00831ADB"/>
    <w:rsid w:val="00833812"/>
    <w:rsid w:val="008428C7"/>
    <w:rsid w:val="0084752F"/>
    <w:rsid w:val="008608B9"/>
    <w:rsid w:val="00860F14"/>
    <w:rsid w:val="008673FA"/>
    <w:rsid w:val="0087113E"/>
    <w:rsid w:val="00871840"/>
    <w:rsid w:val="00874C00"/>
    <w:rsid w:val="008779BE"/>
    <w:rsid w:val="00882299"/>
    <w:rsid w:val="008856BC"/>
    <w:rsid w:val="00885FF9"/>
    <w:rsid w:val="00886950"/>
    <w:rsid w:val="00887F77"/>
    <w:rsid w:val="008A3288"/>
    <w:rsid w:val="008B5CE1"/>
    <w:rsid w:val="008B7AC5"/>
    <w:rsid w:val="008C2575"/>
    <w:rsid w:val="008C3709"/>
    <w:rsid w:val="008C4452"/>
    <w:rsid w:val="008D1127"/>
    <w:rsid w:val="008D3EE1"/>
    <w:rsid w:val="008D4AD0"/>
    <w:rsid w:val="008D66D1"/>
    <w:rsid w:val="008E1E5F"/>
    <w:rsid w:val="008E36F0"/>
    <w:rsid w:val="008E41F9"/>
    <w:rsid w:val="008E747B"/>
    <w:rsid w:val="008F09EF"/>
    <w:rsid w:val="008F25BF"/>
    <w:rsid w:val="008F7EF2"/>
    <w:rsid w:val="00904C31"/>
    <w:rsid w:val="0090656B"/>
    <w:rsid w:val="00912E05"/>
    <w:rsid w:val="0091524A"/>
    <w:rsid w:val="00915EF3"/>
    <w:rsid w:val="0092051A"/>
    <w:rsid w:val="00920713"/>
    <w:rsid w:val="00924C93"/>
    <w:rsid w:val="00924F71"/>
    <w:rsid w:val="00937C49"/>
    <w:rsid w:val="00945187"/>
    <w:rsid w:val="00946F3C"/>
    <w:rsid w:val="009502A5"/>
    <w:rsid w:val="00950310"/>
    <w:rsid w:val="009506D8"/>
    <w:rsid w:val="00953EA1"/>
    <w:rsid w:val="00955E26"/>
    <w:rsid w:val="009619EA"/>
    <w:rsid w:val="009626F6"/>
    <w:rsid w:val="009707B1"/>
    <w:rsid w:val="009717DD"/>
    <w:rsid w:val="00971BEB"/>
    <w:rsid w:val="009739FA"/>
    <w:rsid w:val="009820CB"/>
    <w:rsid w:val="0098310F"/>
    <w:rsid w:val="00987B26"/>
    <w:rsid w:val="00996AD7"/>
    <w:rsid w:val="009A0B49"/>
    <w:rsid w:val="009A7E0F"/>
    <w:rsid w:val="009B10A2"/>
    <w:rsid w:val="009B135A"/>
    <w:rsid w:val="009B2AE0"/>
    <w:rsid w:val="009B4090"/>
    <w:rsid w:val="009B7E36"/>
    <w:rsid w:val="009C0C9D"/>
    <w:rsid w:val="009C4A78"/>
    <w:rsid w:val="009C7A8A"/>
    <w:rsid w:val="009D2A61"/>
    <w:rsid w:val="009E034D"/>
    <w:rsid w:val="009E3AA7"/>
    <w:rsid w:val="009E3E91"/>
    <w:rsid w:val="009E751F"/>
    <w:rsid w:val="009F3332"/>
    <w:rsid w:val="009F6226"/>
    <w:rsid w:val="00A0086C"/>
    <w:rsid w:val="00A04905"/>
    <w:rsid w:val="00A06F69"/>
    <w:rsid w:val="00A103E4"/>
    <w:rsid w:val="00A111CF"/>
    <w:rsid w:val="00A20291"/>
    <w:rsid w:val="00A220E5"/>
    <w:rsid w:val="00A242A1"/>
    <w:rsid w:val="00A25A0E"/>
    <w:rsid w:val="00A26E1E"/>
    <w:rsid w:val="00A27FDA"/>
    <w:rsid w:val="00A30ED5"/>
    <w:rsid w:val="00A32B33"/>
    <w:rsid w:val="00A34153"/>
    <w:rsid w:val="00A35347"/>
    <w:rsid w:val="00A40DE4"/>
    <w:rsid w:val="00A42B46"/>
    <w:rsid w:val="00A50EEB"/>
    <w:rsid w:val="00A5642B"/>
    <w:rsid w:val="00A60C58"/>
    <w:rsid w:val="00A61C85"/>
    <w:rsid w:val="00A662A9"/>
    <w:rsid w:val="00A673AB"/>
    <w:rsid w:val="00A71AFB"/>
    <w:rsid w:val="00A73E07"/>
    <w:rsid w:val="00A83118"/>
    <w:rsid w:val="00A84789"/>
    <w:rsid w:val="00A849E8"/>
    <w:rsid w:val="00A873AD"/>
    <w:rsid w:val="00A902C2"/>
    <w:rsid w:val="00A92CC3"/>
    <w:rsid w:val="00A976C6"/>
    <w:rsid w:val="00AA04FC"/>
    <w:rsid w:val="00AA3EAB"/>
    <w:rsid w:val="00AA41D0"/>
    <w:rsid w:val="00AA44C8"/>
    <w:rsid w:val="00AB012D"/>
    <w:rsid w:val="00AB1CA7"/>
    <w:rsid w:val="00AC1AFE"/>
    <w:rsid w:val="00AC321F"/>
    <w:rsid w:val="00AC5633"/>
    <w:rsid w:val="00AD2514"/>
    <w:rsid w:val="00AD40C1"/>
    <w:rsid w:val="00AD6C0A"/>
    <w:rsid w:val="00AE2100"/>
    <w:rsid w:val="00AE71FD"/>
    <w:rsid w:val="00AF2B1F"/>
    <w:rsid w:val="00AF4690"/>
    <w:rsid w:val="00B014B0"/>
    <w:rsid w:val="00B018CC"/>
    <w:rsid w:val="00B0304F"/>
    <w:rsid w:val="00B0352A"/>
    <w:rsid w:val="00B04795"/>
    <w:rsid w:val="00B07D8B"/>
    <w:rsid w:val="00B112F9"/>
    <w:rsid w:val="00B152AF"/>
    <w:rsid w:val="00B24930"/>
    <w:rsid w:val="00B27665"/>
    <w:rsid w:val="00B301CA"/>
    <w:rsid w:val="00B31579"/>
    <w:rsid w:val="00B31C87"/>
    <w:rsid w:val="00B34421"/>
    <w:rsid w:val="00B34433"/>
    <w:rsid w:val="00B35B79"/>
    <w:rsid w:val="00B36F8C"/>
    <w:rsid w:val="00B4036E"/>
    <w:rsid w:val="00B44B24"/>
    <w:rsid w:val="00B51AA9"/>
    <w:rsid w:val="00B51CE8"/>
    <w:rsid w:val="00B524DE"/>
    <w:rsid w:val="00B525A1"/>
    <w:rsid w:val="00B53974"/>
    <w:rsid w:val="00B5655C"/>
    <w:rsid w:val="00B6492B"/>
    <w:rsid w:val="00B669FC"/>
    <w:rsid w:val="00B7227D"/>
    <w:rsid w:val="00B731F3"/>
    <w:rsid w:val="00B73A92"/>
    <w:rsid w:val="00B756EA"/>
    <w:rsid w:val="00B84824"/>
    <w:rsid w:val="00B9493C"/>
    <w:rsid w:val="00BA30E5"/>
    <w:rsid w:val="00BA799F"/>
    <w:rsid w:val="00BB1BF6"/>
    <w:rsid w:val="00BB3A0A"/>
    <w:rsid w:val="00BB5847"/>
    <w:rsid w:val="00BB5F4E"/>
    <w:rsid w:val="00BC13B6"/>
    <w:rsid w:val="00BC48BE"/>
    <w:rsid w:val="00BC7857"/>
    <w:rsid w:val="00BC7BAF"/>
    <w:rsid w:val="00BD1BE9"/>
    <w:rsid w:val="00BD47A1"/>
    <w:rsid w:val="00BD570A"/>
    <w:rsid w:val="00BD5C18"/>
    <w:rsid w:val="00BE01DC"/>
    <w:rsid w:val="00BE10AF"/>
    <w:rsid w:val="00BE31E8"/>
    <w:rsid w:val="00BF19BA"/>
    <w:rsid w:val="00BF623D"/>
    <w:rsid w:val="00C01269"/>
    <w:rsid w:val="00C0262C"/>
    <w:rsid w:val="00C05AFC"/>
    <w:rsid w:val="00C109E7"/>
    <w:rsid w:val="00C227F4"/>
    <w:rsid w:val="00C230BF"/>
    <w:rsid w:val="00C23CE6"/>
    <w:rsid w:val="00C32FF4"/>
    <w:rsid w:val="00C35256"/>
    <w:rsid w:val="00C353D0"/>
    <w:rsid w:val="00C3628C"/>
    <w:rsid w:val="00C431C3"/>
    <w:rsid w:val="00C45C41"/>
    <w:rsid w:val="00C541BB"/>
    <w:rsid w:val="00C6119D"/>
    <w:rsid w:val="00C64403"/>
    <w:rsid w:val="00C73ABF"/>
    <w:rsid w:val="00C73EB6"/>
    <w:rsid w:val="00C74788"/>
    <w:rsid w:val="00C827BB"/>
    <w:rsid w:val="00C82EB8"/>
    <w:rsid w:val="00C9335F"/>
    <w:rsid w:val="00CA4EC3"/>
    <w:rsid w:val="00CA5397"/>
    <w:rsid w:val="00CA57C5"/>
    <w:rsid w:val="00CA7B12"/>
    <w:rsid w:val="00CB0D81"/>
    <w:rsid w:val="00CB1047"/>
    <w:rsid w:val="00CB274D"/>
    <w:rsid w:val="00CB314A"/>
    <w:rsid w:val="00CB4140"/>
    <w:rsid w:val="00CB4AAD"/>
    <w:rsid w:val="00CC1C5A"/>
    <w:rsid w:val="00CC1E04"/>
    <w:rsid w:val="00CC225E"/>
    <w:rsid w:val="00CC2C14"/>
    <w:rsid w:val="00CC3C09"/>
    <w:rsid w:val="00CC53EA"/>
    <w:rsid w:val="00CE0E27"/>
    <w:rsid w:val="00CE4260"/>
    <w:rsid w:val="00CE63A2"/>
    <w:rsid w:val="00D007C3"/>
    <w:rsid w:val="00D02C6E"/>
    <w:rsid w:val="00D02DAE"/>
    <w:rsid w:val="00D06FB2"/>
    <w:rsid w:val="00D11142"/>
    <w:rsid w:val="00D1294F"/>
    <w:rsid w:val="00D151A1"/>
    <w:rsid w:val="00D225CC"/>
    <w:rsid w:val="00D237CC"/>
    <w:rsid w:val="00D26D6E"/>
    <w:rsid w:val="00D30F77"/>
    <w:rsid w:val="00D33FF6"/>
    <w:rsid w:val="00D35600"/>
    <w:rsid w:val="00D3594E"/>
    <w:rsid w:val="00D362EB"/>
    <w:rsid w:val="00D37F9F"/>
    <w:rsid w:val="00D46B5C"/>
    <w:rsid w:val="00D47C8D"/>
    <w:rsid w:val="00D63881"/>
    <w:rsid w:val="00D64341"/>
    <w:rsid w:val="00D652B5"/>
    <w:rsid w:val="00D6613D"/>
    <w:rsid w:val="00D80D9C"/>
    <w:rsid w:val="00D81124"/>
    <w:rsid w:val="00D850E0"/>
    <w:rsid w:val="00D86566"/>
    <w:rsid w:val="00D94A60"/>
    <w:rsid w:val="00DA23CA"/>
    <w:rsid w:val="00DA6307"/>
    <w:rsid w:val="00DA6EB9"/>
    <w:rsid w:val="00DB0B7B"/>
    <w:rsid w:val="00DB10D7"/>
    <w:rsid w:val="00DB2012"/>
    <w:rsid w:val="00DB45CC"/>
    <w:rsid w:val="00DB4BA1"/>
    <w:rsid w:val="00DB5481"/>
    <w:rsid w:val="00DB6572"/>
    <w:rsid w:val="00DB7DB1"/>
    <w:rsid w:val="00DC6B74"/>
    <w:rsid w:val="00DD66F9"/>
    <w:rsid w:val="00DD6D15"/>
    <w:rsid w:val="00DE5151"/>
    <w:rsid w:val="00DE6E5E"/>
    <w:rsid w:val="00DF29E9"/>
    <w:rsid w:val="00E019D8"/>
    <w:rsid w:val="00E05521"/>
    <w:rsid w:val="00E06451"/>
    <w:rsid w:val="00E13A5F"/>
    <w:rsid w:val="00E21F5E"/>
    <w:rsid w:val="00E22F87"/>
    <w:rsid w:val="00E33DAB"/>
    <w:rsid w:val="00E36FB5"/>
    <w:rsid w:val="00E445BA"/>
    <w:rsid w:val="00E44CA4"/>
    <w:rsid w:val="00E46CAE"/>
    <w:rsid w:val="00E47D5F"/>
    <w:rsid w:val="00E539B0"/>
    <w:rsid w:val="00E53A9B"/>
    <w:rsid w:val="00E548E3"/>
    <w:rsid w:val="00E548FE"/>
    <w:rsid w:val="00E54B8E"/>
    <w:rsid w:val="00E57DEA"/>
    <w:rsid w:val="00E61004"/>
    <w:rsid w:val="00E6100A"/>
    <w:rsid w:val="00E610ED"/>
    <w:rsid w:val="00E615F3"/>
    <w:rsid w:val="00E64A97"/>
    <w:rsid w:val="00E6577A"/>
    <w:rsid w:val="00E80879"/>
    <w:rsid w:val="00E81A44"/>
    <w:rsid w:val="00E81FB4"/>
    <w:rsid w:val="00E82B6A"/>
    <w:rsid w:val="00E8306B"/>
    <w:rsid w:val="00E859BC"/>
    <w:rsid w:val="00E85AAC"/>
    <w:rsid w:val="00E928D3"/>
    <w:rsid w:val="00E94884"/>
    <w:rsid w:val="00E94A7A"/>
    <w:rsid w:val="00E95D86"/>
    <w:rsid w:val="00E96844"/>
    <w:rsid w:val="00EA1219"/>
    <w:rsid w:val="00EA26D0"/>
    <w:rsid w:val="00EA421E"/>
    <w:rsid w:val="00EA43B9"/>
    <w:rsid w:val="00EA4F79"/>
    <w:rsid w:val="00EA601A"/>
    <w:rsid w:val="00EA7AF0"/>
    <w:rsid w:val="00EB3939"/>
    <w:rsid w:val="00EC057C"/>
    <w:rsid w:val="00EC0810"/>
    <w:rsid w:val="00EC08AE"/>
    <w:rsid w:val="00ED1CA8"/>
    <w:rsid w:val="00EE1BC8"/>
    <w:rsid w:val="00EE5D1A"/>
    <w:rsid w:val="00EE639C"/>
    <w:rsid w:val="00EE6665"/>
    <w:rsid w:val="00EE6D7D"/>
    <w:rsid w:val="00EF3E67"/>
    <w:rsid w:val="00EF4FFB"/>
    <w:rsid w:val="00F03F0F"/>
    <w:rsid w:val="00F042A5"/>
    <w:rsid w:val="00F10E6A"/>
    <w:rsid w:val="00F15A28"/>
    <w:rsid w:val="00F20079"/>
    <w:rsid w:val="00F20AFC"/>
    <w:rsid w:val="00F344D1"/>
    <w:rsid w:val="00F35707"/>
    <w:rsid w:val="00F376F0"/>
    <w:rsid w:val="00F42798"/>
    <w:rsid w:val="00F4537C"/>
    <w:rsid w:val="00F461BE"/>
    <w:rsid w:val="00F47252"/>
    <w:rsid w:val="00F517B2"/>
    <w:rsid w:val="00F52EFF"/>
    <w:rsid w:val="00F53257"/>
    <w:rsid w:val="00F54A3F"/>
    <w:rsid w:val="00F721B0"/>
    <w:rsid w:val="00F72212"/>
    <w:rsid w:val="00F7233C"/>
    <w:rsid w:val="00F74889"/>
    <w:rsid w:val="00F773DE"/>
    <w:rsid w:val="00F81272"/>
    <w:rsid w:val="00F8457B"/>
    <w:rsid w:val="00F85771"/>
    <w:rsid w:val="00F871AE"/>
    <w:rsid w:val="00F92FC0"/>
    <w:rsid w:val="00FA09FA"/>
    <w:rsid w:val="00FA2BBA"/>
    <w:rsid w:val="00FA2FFC"/>
    <w:rsid w:val="00FB0614"/>
    <w:rsid w:val="00FB5CFE"/>
    <w:rsid w:val="00FB7083"/>
    <w:rsid w:val="00FC16F1"/>
    <w:rsid w:val="00FD07E9"/>
    <w:rsid w:val="00FD082A"/>
    <w:rsid w:val="00FD2E3E"/>
    <w:rsid w:val="00FD43C2"/>
    <w:rsid w:val="00FE01E3"/>
    <w:rsid w:val="00FE17C5"/>
    <w:rsid w:val="00FE1DDC"/>
    <w:rsid w:val="00FF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  <w:style w:type="character" w:customStyle="1" w:styleId="PodnadpisAChar">
    <w:name w:val="Podnadpis A Char"/>
    <w:basedOn w:val="Standardnpsmoodstavce"/>
    <w:link w:val="PodnadpisA"/>
    <w:locked/>
    <w:rsid w:val="00700311"/>
    <w:rPr>
      <w:rFonts w:ascii="Atyp BL Display" w:hAnsi="Atyp BL Display"/>
      <w:b/>
      <w:bCs/>
      <w:spacing w:val="15"/>
      <w:lang w:eastAsia="en-US"/>
    </w:rPr>
  </w:style>
  <w:style w:type="paragraph" w:customStyle="1" w:styleId="PodnadpisA">
    <w:name w:val="Podnadpis A"/>
    <w:basedOn w:val="Normln"/>
    <w:link w:val="PodnadpisAChar"/>
    <w:rsid w:val="00700311"/>
    <w:pPr>
      <w:autoSpaceDE/>
      <w:autoSpaceDN/>
    </w:pPr>
    <w:rPr>
      <w:rFonts w:ascii="Atyp BL Display" w:hAnsi="Atyp BL Display"/>
      <w:b/>
      <w:bCs/>
      <w:spacing w:val="15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1418</TotalTime>
  <Pages>1</Pages>
  <Words>232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Jiří Fiala</cp:lastModifiedBy>
  <cp:revision>212</cp:revision>
  <cp:lastPrinted>2023-09-13T07:24:00Z</cp:lastPrinted>
  <dcterms:created xsi:type="dcterms:W3CDTF">2022-01-26T06:28:00Z</dcterms:created>
  <dcterms:modified xsi:type="dcterms:W3CDTF">2026-04-08T08:23:00Z</dcterms:modified>
</cp:coreProperties>
</file>