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7C839B46" w:rsidR="00EA1219" w:rsidRDefault="008B7AC5" w:rsidP="00A61C85">
      <w:pPr>
        <w:pStyle w:val="Podnadpis1"/>
      </w:pPr>
      <w:r>
        <w:t xml:space="preserve">na </w:t>
      </w:r>
      <w:r w:rsidR="00514EAF">
        <w:t>2</w:t>
      </w:r>
      <w:r w:rsidR="007814A0">
        <w:t>4</w:t>
      </w:r>
      <w:r>
        <w:t xml:space="preserve">. zasedání Zastupitelstva města Humpolce, které se koná dne </w:t>
      </w:r>
      <w:r w:rsidR="00EA7AF0">
        <w:t>2</w:t>
      </w:r>
      <w:r w:rsidR="007814A0">
        <w:t>4</w:t>
      </w:r>
      <w:r>
        <w:t xml:space="preserve">. </w:t>
      </w:r>
      <w:r w:rsidR="007814A0">
        <w:t>června</w:t>
      </w:r>
      <w:r>
        <w:t xml:space="preserve"> 202</w:t>
      </w:r>
      <w:r w:rsidR="00EA7AF0">
        <w:t>6</w:t>
      </w:r>
      <w:r>
        <w:t xml:space="preserve"> od 1</w:t>
      </w:r>
      <w:r w:rsidR="00CB274D">
        <w:t>5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4FF91B30" w:rsidR="008B7AC5" w:rsidRDefault="008B7AC5" w:rsidP="0030203D">
      <w:pPr>
        <w:pStyle w:val="Bntext"/>
        <w:numPr>
          <w:ilvl w:val="0"/>
          <w:numId w:val="15"/>
        </w:numPr>
        <w:ind w:left="2268" w:hanging="283"/>
        <w:jc w:val="left"/>
      </w:pPr>
      <w:r>
        <w:t>1</w:t>
      </w:r>
      <w:r w:rsidR="009B2AE0">
        <w:t>5</w:t>
      </w:r>
      <w:r>
        <w:t xml:space="preserve">:00 hod. </w:t>
      </w:r>
      <w:r w:rsidR="009B2AE0">
        <w:t xml:space="preserve">                   -  </w:t>
      </w:r>
      <w:r>
        <w:t>Zahájení zasedání</w:t>
      </w:r>
      <w:r w:rsidR="004F50DA">
        <w:t xml:space="preserve"> a schválení programu </w:t>
      </w:r>
    </w:p>
    <w:p w14:paraId="0E7ADF7F" w14:textId="3F38298D" w:rsidR="004D60B5" w:rsidRDefault="00FC16F1" w:rsidP="0030203D">
      <w:pPr>
        <w:pStyle w:val="Bntext"/>
        <w:numPr>
          <w:ilvl w:val="0"/>
          <w:numId w:val="15"/>
        </w:numPr>
        <w:ind w:left="2268" w:hanging="283"/>
        <w:jc w:val="left"/>
      </w:pPr>
      <w:r>
        <w:t>1</w:t>
      </w:r>
      <w:r w:rsidR="009B2AE0">
        <w:t>5</w:t>
      </w:r>
      <w:r>
        <w:t>:</w:t>
      </w:r>
      <w:r w:rsidR="009B2AE0">
        <w:t>1</w:t>
      </w:r>
      <w:r>
        <w:t>0 hod. – 1</w:t>
      </w:r>
      <w:r w:rsidR="009B2AE0">
        <w:t>5</w:t>
      </w:r>
      <w:r>
        <w:t>:</w:t>
      </w:r>
      <w:r w:rsidR="00036C59">
        <w:t>15</w:t>
      </w:r>
      <w:r>
        <w:t xml:space="preserve"> hod. - </w:t>
      </w:r>
      <w:r w:rsidR="00904C31">
        <w:t>Určení ověřovatelů zápisu a zapisovatele</w:t>
      </w:r>
    </w:p>
    <w:p w14:paraId="4988593F" w14:textId="77777777" w:rsidR="004C36F4" w:rsidRDefault="004D60B5" w:rsidP="0030203D">
      <w:pPr>
        <w:pStyle w:val="Bntext"/>
        <w:numPr>
          <w:ilvl w:val="0"/>
          <w:numId w:val="15"/>
        </w:numPr>
        <w:ind w:left="2268" w:hanging="283"/>
        <w:jc w:val="left"/>
      </w:pPr>
      <w:r>
        <w:t>1</w:t>
      </w:r>
      <w:r w:rsidR="009B2AE0">
        <w:t>5</w:t>
      </w:r>
      <w:r>
        <w:t>:</w:t>
      </w:r>
      <w:r w:rsidR="00036C59">
        <w:t>15</w:t>
      </w:r>
      <w:r>
        <w:t xml:space="preserve"> hod. – 1</w:t>
      </w:r>
      <w:r w:rsidR="009B2AE0">
        <w:t>5</w:t>
      </w:r>
      <w:r w:rsidR="007F0A9A">
        <w:t>.</w:t>
      </w:r>
      <w:r w:rsidR="00036C59">
        <w:t>25</w:t>
      </w:r>
      <w:r>
        <w:t xml:space="preserve"> hod. </w:t>
      </w:r>
      <w:r w:rsidR="00FC16F1">
        <w:t>–</w:t>
      </w:r>
      <w:r>
        <w:t xml:space="preserve"> </w:t>
      </w:r>
      <w:r w:rsidR="00904C31">
        <w:t>Námitky členů zastupitelstva k zápisu z</w:t>
      </w:r>
      <w:r w:rsidR="00CB1047">
        <w:t> </w:t>
      </w:r>
      <w:r w:rsidR="004C36F4">
        <w:t>21</w:t>
      </w:r>
      <w:r w:rsidR="00CB1047">
        <w:t>.</w:t>
      </w:r>
      <w:r w:rsidR="004C36F4">
        <w:t xml:space="preserve"> a 22.</w:t>
      </w:r>
      <w:r w:rsidR="00CB1047">
        <w:t xml:space="preserve"> </w:t>
      </w:r>
    </w:p>
    <w:p w14:paraId="4F338375" w14:textId="3685E3FE" w:rsidR="005819FB" w:rsidRDefault="00CB1047" w:rsidP="004C36F4">
      <w:pPr>
        <w:pStyle w:val="Bntext"/>
        <w:ind w:left="4395" w:firstLine="283"/>
        <w:jc w:val="left"/>
      </w:pPr>
      <w:r>
        <w:t>zasedání</w:t>
      </w:r>
      <w:r w:rsidR="00904C31">
        <w:t xml:space="preserve"> </w:t>
      </w:r>
      <w:r w:rsidR="004C36F4">
        <w:t>ZM</w:t>
      </w:r>
    </w:p>
    <w:p w14:paraId="532E0283" w14:textId="494293A6" w:rsidR="004A3C57" w:rsidRDefault="008C4452" w:rsidP="007F0A9A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9B2AE0">
        <w:t>5</w:t>
      </w:r>
      <w:r>
        <w:t>:</w:t>
      </w:r>
      <w:r w:rsidR="00036C59">
        <w:t>25</w:t>
      </w:r>
      <w:r>
        <w:t xml:space="preserve"> hod. – 1</w:t>
      </w:r>
      <w:r w:rsidR="009B2AE0">
        <w:t>5</w:t>
      </w:r>
      <w:r>
        <w:t>:</w:t>
      </w:r>
      <w:r w:rsidR="00036C59">
        <w:t>35</w:t>
      </w:r>
      <w:r>
        <w:t xml:space="preserve"> hod. – </w:t>
      </w:r>
      <w:r w:rsidR="001E063E">
        <w:t xml:space="preserve">Seznam přijatých </w:t>
      </w:r>
      <w:r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4A7F1C">
        <w:t xml:space="preserve">        </w:t>
      </w:r>
      <w:r w:rsidR="00E548E3">
        <w:t xml:space="preserve">ZM </w:t>
      </w:r>
      <w:r w:rsidR="001E063E">
        <w:t xml:space="preserve">a stav jejich plnění </w:t>
      </w:r>
    </w:p>
    <w:p w14:paraId="19A2FADC" w14:textId="00F58B8F" w:rsidR="001A0634" w:rsidRPr="004A3C57" w:rsidRDefault="00BD47A1" w:rsidP="004A3C57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9B2AE0">
        <w:t>5</w:t>
      </w:r>
      <w:r>
        <w:t>:</w:t>
      </w:r>
      <w:r w:rsidR="00882299">
        <w:t>35</w:t>
      </w:r>
      <w:r>
        <w:t xml:space="preserve"> hod. – 1</w:t>
      </w:r>
      <w:r w:rsidR="009B2AE0">
        <w:t>5</w:t>
      </w:r>
      <w:r w:rsidR="001A08F2">
        <w:t>:</w:t>
      </w:r>
      <w:r w:rsidR="00882299">
        <w:t>40</w:t>
      </w:r>
      <w:r>
        <w:t xml:space="preserve"> hod. </w:t>
      </w:r>
      <w:r w:rsidR="00D237CC">
        <w:t>–</w:t>
      </w:r>
      <w:r>
        <w:t xml:space="preserve"> </w:t>
      </w:r>
      <w:r w:rsidR="001A0634">
        <w:t>Rozpočtová opatření pro rok 202</w:t>
      </w:r>
      <w:r w:rsidR="00D007C3">
        <w:t>6</w:t>
      </w:r>
      <w:r w:rsidR="001A0634">
        <w:t xml:space="preserve"> v oblasti dotačních </w:t>
      </w:r>
    </w:p>
    <w:p w14:paraId="6254D29B" w14:textId="762C184C" w:rsidR="007C2032" w:rsidRPr="007C2032" w:rsidRDefault="009619EA" w:rsidP="009619EA">
      <w:pPr>
        <w:pStyle w:val="Bntext"/>
        <w:rPr>
          <w:szCs w:val="20"/>
        </w:rPr>
      </w:pPr>
      <w:r>
        <w:t xml:space="preserve">                                             </w:t>
      </w:r>
      <w:r w:rsidR="001A0634">
        <w:t>vztahů</w:t>
      </w:r>
    </w:p>
    <w:p w14:paraId="70BF5AEC" w14:textId="059CEC57" w:rsidR="006052F6" w:rsidRPr="0030203D" w:rsidRDefault="007C2032" w:rsidP="0030203D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t>15:</w:t>
      </w:r>
      <w:r w:rsidR="00882299">
        <w:t>40</w:t>
      </w:r>
      <w:r>
        <w:t xml:space="preserve"> hod. – 1</w:t>
      </w:r>
      <w:r w:rsidR="00882299">
        <w:t>5</w:t>
      </w:r>
      <w:r>
        <w:t>:</w:t>
      </w:r>
      <w:r w:rsidR="00882299">
        <w:t>5</w:t>
      </w:r>
      <w:r w:rsidR="006052F6">
        <w:t>5</w:t>
      </w:r>
      <w:r>
        <w:t xml:space="preserve"> hod. </w:t>
      </w:r>
      <w:r w:rsidR="00BC48BE">
        <w:t>–</w:t>
      </w:r>
      <w:r w:rsidR="0030203D">
        <w:rPr>
          <w:szCs w:val="20"/>
        </w:rPr>
        <w:t xml:space="preserve"> </w:t>
      </w:r>
      <w:r w:rsidR="006052F6" w:rsidRPr="0030203D">
        <w:rPr>
          <w:szCs w:val="20"/>
        </w:rPr>
        <w:t>Rozpočtová opatření pro rozpočet na rok 2026</w:t>
      </w:r>
    </w:p>
    <w:p w14:paraId="559EB85A" w14:textId="3501F0F4" w:rsidR="001836E6" w:rsidRPr="00E6100A" w:rsidRDefault="001836E6" w:rsidP="007814A0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 w:rsidRPr="006052F6">
        <w:rPr>
          <w:szCs w:val="20"/>
        </w:rPr>
        <w:t>1</w:t>
      </w:r>
      <w:r w:rsidR="0030203D">
        <w:rPr>
          <w:szCs w:val="20"/>
        </w:rPr>
        <w:t>5</w:t>
      </w:r>
      <w:r w:rsidRPr="006052F6">
        <w:rPr>
          <w:szCs w:val="20"/>
        </w:rPr>
        <w:t>:</w:t>
      </w:r>
      <w:r w:rsidR="0030203D">
        <w:rPr>
          <w:szCs w:val="20"/>
        </w:rPr>
        <w:t>55</w:t>
      </w:r>
      <w:r w:rsidRPr="006052F6">
        <w:rPr>
          <w:szCs w:val="20"/>
        </w:rPr>
        <w:t xml:space="preserve"> hod. – 16:</w:t>
      </w:r>
      <w:r w:rsidR="0030203D">
        <w:rPr>
          <w:szCs w:val="20"/>
        </w:rPr>
        <w:t>1</w:t>
      </w:r>
      <w:r w:rsidR="008E1E5F">
        <w:rPr>
          <w:szCs w:val="20"/>
        </w:rPr>
        <w:t>0</w:t>
      </w:r>
      <w:r w:rsidRPr="006052F6">
        <w:rPr>
          <w:szCs w:val="20"/>
        </w:rPr>
        <w:t xml:space="preserve"> hod. </w:t>
      </w:r>
      <w:r w:rsidR="0030203D">
        <w:rPr>
          <w:szCs w:val="20"/>
        </w:rPr>
        <w:t>–</w:t>
      </w:r>
      <w:r w:rsidRPr="006052F6">
        <w:rPr>
          <w:szCs w:val="20"/>
        </w:rPr>
        <w:t xml:space="preserve"> </w:t>
      </w:r>
      <w:r w:rsidR="007814A0">
        <w:rPr>
          <w:szCs w:val="20"/>
        </w:rPr>
        <w:t>Závěrečný účet města za rok 2025</w:t>
      </w:r>
    </w:p>
    <w:p w14:paraId="3B7A6701" w14:textId="608B322C" w:rsidR="007814A0" w:rsidRDefault="00AD6C0A" w:rsidP="007814A0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 w:rsidRPr="008608B9">
        <w:rPr>
          <w:szCs w:val="20"/>
        </w:rPr>
        <w:t>1</w:t>
      </w:r>
      <w:r w:rsidR="001836E6">
        <w:rPr>
          <w:szCs w:val="20"/>
        </w:rPr>
        <w:t>6</w:t>
      </w:r>
      <w:r w:rsidRPr="008608B9">
        <w:rPr>
          <w:szCs w:val="20"/>
        </w:rPr>
        <w:t>:</w:t>
      </w:r>
      <w:r w:rsidR="0030203D">
        <w:rPr>
          <w:szCs w:val="20"/>
        </w:rPr>
        <w:t>1</w:t>
      </w:r>
      <w:r w:rsidR="008E1E5F">
        <w:rPr>
          <w:szCs w:val="20"/>
        </w:rPr>
        <w:t>0</w:t>
      </w:r>
      <w:r w:rsidRPr="008608B9">
        <w:rPr>
          <w:szCs w:val="20"/>
        </w:rPr>
        <w:t xml:space="preserve"> hod. – 16:</w:t>
      </w:r>
      <w:r w:rsidR="00971103">
        <w:rPr>
          <w:szCs w:val="20"/>
        </w:rPr>
        <w:t>25</w:t>
      </w:r>
      <w:r w:rsidRPr="008608B9">
        <w:rPr>
          <w:szCs w:val="20"/>
        </w:rPr>
        <w:t xml:space="preserve"> hod. </w:t>
      </w:r>
      <w:r w:rsidR="00882299" w:rsidRPr="008608B9">
        <w:rPr>
          <w:szCs w:val="20"/>
        </w:rPr>
        <w:t>–</w:t>
      </w:r>
      <w:r w:rsidR="007814A0" w:rsidRPr="007814A0">
        <w:rPr>
          <w:szCs w:val="20"/>
        </w:rPr>
        <w:t xml:space="preserve">Schválení čerpání finančních prostředků z uzavřené </w:t>
      </w:r>
    </w:p>
    <w:p w14:paraId="151825E3" w14:textId="22287F8E" w:rsidR="007814A0" w:rsidRDefault="007814A0" w:rsidP="007814A0">
      <w:pPr>
        <w:pStyle w:val="Bntext"/>
        <w:ind w:left="4110" w:firstLine="568"/>
        <w:rPr>
          <w:szCs w:val="20"/>
        </w:rPr>
      </w:pPr>
      <w:r w:rsidRPr="007814A0">
        <w:rPr>
          <w:szCs w:val="20"/>
        </w:rPr>
        <w:t>úvěrové smlouvy</w:t>
      </w:r>
    </w:p>
    <w:p w14:paraId="6458E87A" w14:textId="421AA0D6" w:rsidR="00A87757" w:rsidRPr="0030203D" w:rsidRDefault="00A87757" w:rsidP="00A87757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16:</w:t>
      </w:r>
      <w:r w:rsidR="00971103">
        <w:rPr>
          <w:szCs w:val="20"/>
        </w:rPr>
        <w:t>25</w:t>
      </w:r>
      <w:r>
        <w:rPr>
          <w:szCs w:val="20"/>
        </w:rPr>
        <w:t xml:space="preserve"> hod. – 16:45 hod. - </w:t>
      </w:r>
      <w:r>
        <w:rPr>
          <w:bCs w:val="0"/>
          <w:szCs w:val="20"/>
        </w:rPr>
        <w:t>D</w:t>
      </w:r>
      <w:r w:rsidRPr="00A87757">
        <w:rPr>
          <w:bCs w:val="0"/>
          <w:szCs w:val="20"/>
        </w:rPr>
        <w:t>otační program SOCIÁLNÍ SLUŽBY pro rok 2027</w:t>
      </w:r>
    </w:p>
    <w:p w14:paraId="0DB92AFA" w14:textId="5AA4F66A" w:rsidR="00E25106" w:rsidRDefault="00E6100A" w:rsidP="00E25106">
      <w:pPr>
        <w:pStyle w:val="Bntext"/>
        <w:numPr>
          <w:ilvl w:val="0"/>
          <w:numId w:val="15"/>
        </w:numPr>
        <w:rPr>
          <w:szCs w:val="20"/>
        </w:rPr>
      </w:pPr>
      <w:r w:rsidRPr="008E1E5F">
        <w:rPr>
          <w:szCs w:val="20"/>
        </w:rPr>
        <w:t>16:</w:t>
      </w:r>
      <w:r w:rsidR="008E1E5F" w:rsidRPr="008E1E5F">
        <w:rPr>
          <w:szCs w:val="20"/>
        </w:rPr>
        <w:t>4</w:t>
      </w:r>
      <w:r w:rsidR="00A87757">
        <w:rPr>
          <w:szCs w:val="20"/>
        </w:rPr>
        <w:t>5</w:t>
      </w:r>
      <w:r w:rsidRPr="008E1E5F">
        <w:rPr>
          <w:szCs w:val="20"/>
        </w:rPr>
        <w:t xml:space="preserve"> hod. – 1</w:t>
      </w:r>
      <w:r w:rsidR="00971103">
        <w:rPr>
          <w:szCs w:val="20"/>
        </w:rPr>
        <w:t>6</w:t>
      </w:r>
      <w:r w:rsidRPr="008E1E5F">
        <w:rPr>
          <w:szCs w:val="20"/>
        </w:rPr>
        <w:t>:</w:t>
      </w:r>
      <w:r w:rsidR="00971103">
        <w:rPr>
          <w:szCs w:val="20"/>
        </w:rPr>
        <w:t>55</w:t>
      </w:r>
      <w:r w:rsidRPr="008E1E5F">
        <w:rPr>
          <w:szCs w:val="20"/>
        </w:rPr>
        <w:t xml:space="preserve"> hod. </w:t>
      </w:r>
      <w:r w:rsidR="00E25106">
        <w:rPr>
          <w:szCs w:val="20"/>
        </w:rPr>
        <w:t>–</w:t>
      </w:r>
      <w:r w:rsidRPr="008E1E5F">
        <w:rPr>
          <w:szCs w:val="20"/>
        </w:rPr>
        <w:t xml:space="preserve"> </w:t>
      </w:r>
      <w:r w:rsidR="00E25106">
        <w:rPr>
          <w:szCs w:val="20"/>
        </w:rPr>
        <w:t xml:space="preserve">Stanovení počtu členů Zastupitelstva města Humpolec </w:t>
      </w:r>
    </w:p>
    <w:p w14:paraId="3A3C51AA" w14:textId="4A2BCF36" w:rsidR="0030203D" w:rsidRDefault="00E25106" w:rsidP="003B4914">
      <w:pPr>
        <w:pStyle w:val="Bntext"/>
        <w:ind w:left="4472" w:firstLine="348"/>
        <w:rPr>
          <w:szCs w:val="20"/>
        </w:rPr>
      </w:pPr>
      <w:r>
        <w:rPr>
          <w:szCs w:val="20"/>
        </w:rPr>
        <w:t>na následující volební období</w:t>
      </w:r>
    </w:p>
    <w:p w14:paraId="22FBFF65" w14:textId="380E5493" w:rsidR="00E22286" w:rsidRPr="00E22286" w:rsidRDefault="00E6100A" w:rsidP="00E22286">
      <w:pPr>
        <w:pStyle w:val="Odstavecseseznamem"/>
        <w:numPr>
          <w:ilvl w:val="0"/>
          <w:numId w:val="15"/>
        </w:numPr>
        <w:ind w:left="2268" w:hanging="283"/>
        <w:rPr>
          <w:rFonts w:cs="Arial"/>
          <w:szCs w:val="20"/>
        </w:rPr>
      </w:pPr>
      <w:r w:rsidRPr="00E22286">
        <w:rPr>
          <w:rFonts w:ascii="Atyp BL Text" w:hAnsi="Atyp BL Text"/>
          <w:sz w:val="20"/>
          <w:szCs w:val="20"/>
        </w:rPr>
        <w:t>1</w:t>
      </w:r>
      <w:r w:rsidR="00447F8C" w:rsidRPr="00E22286">
        <w:rPr>
          <w:rFonts w:ascii="Atyp BL Text" w:hAnsi="Atyp BL Text"/>
          <w:sz w:val="20"/>
          <w:szCs w:val="20"/>
        </w:rPr>
        <w:t>6</w:t>
      </w:r>
      <w:r w:rsidRPr="00E22286">
        <w:rPr>
          <w:rFonts w:ascii="Atyp BL Text" w:hAnsi="Atyp BL Text"/>
          <w:sz w:val="20"/>
          <w:szCs w:val="20"/>
        </w:rPr>
        <w:t>:</w:t>
      </w:r>
      <w:r w:rsidR="00447F8C" w:rsidRPr="00E22286">
        <w:rPr>
          <w:rFonts w:ascii="Atyp BL Text" w:hAnsi="Atyp BL Text"/>
          <w:sz w:val="20"/>
          <w:szCs w:val="20"/>
        </w:rPr>
        <w:t>5</w:t>
      </w:r>
      <w:r w:rsidR="00971103">
        <w:rPr>
          <w:rFonts w:ascii="Atyp BL Text" w:hAnsi="Atyp BL Text"/>
          <w:sz w:val="20"/>
          <w:szCs w:val="20"/>
        </w:rPr>
        <w:t>5</w:t>
      </w:r>
      <w:r w:rsidRPr="00E22286">
        <w:rPr>
          <w:rFonts w:ascii="Atyp BL Text" w:hAnsi="Atyp BL Text"/>
          <w:sz w:val="20"/>
          <w:szCs w:val="20"/>
        </w:rPr>
        <w:t xml:space="preserve"> hod. – 17:</w:t>
      </w:r>
      <w:r w:rsidR="00447F8C" w:rsidRPr="00E22286">
        <w:rPr>
          <w:rFonts w:ascii="Atyp BL Text" w:hAnsi="Atyp BL Text"/>
          <w:sz w:val="20"/>
          <w:szCs w:val="20"/>
        </w:rPr>
        <w:t>05</w:t>
      </w:r>
      <w:r w:rsidRPr="00E22286">
        <w:rPr>
          <w:rFonts w:ascii="Atyp BL Text" w:hAnsi="Atyp BL Text"/>
          <w:sz w:val="20"/>
          <w:szCs w:val="20"/>
        </w:rPr>
        <w:t xml:space="preserve"> hod. – </w:t>
      </w:r>
      <w:r w:rsidR="00E22286" w:rsidRPr="00E22286">
        <w:rPr>
          <w:rFonts w:ascii="Atyp BL Text" w:hAnsi="Atyp BL Text" w:cs="Calibri"/>
          <w:sz w:val="20"/>
          <w:szCs w:val="20"/>
        </w:rPr>
        <w:t>Obecně závazná vyhláška města Humpolec,</w:t>
      </w:r>
      <w:r w:rsidR="00E22286">
        <w:rPr>
          <w:rFonts w:ascii="Atyp BL Text" w:hAnsi="Atyp BL Text" w:cs="Calibri"/>
          <w:sz w:val="20"/>
          <w:szCs w:val="20"/>
        </w:rPr>
        <w:t xml:space="preserve"> </w:t>
      </w:r>
      <w:r w:rsidR="00E22286" w:rsidRPr="00E22286">
        <w:rPr>
          <w:rFonts w:ascii="Atyp BL Text" w:hAnsi="Atyp BL Text" w:cs="Calibri"/>
          <w:sz w:val="20"/>
          <w:szCs w:val="20"/>
        </w:rPr>
        <w:t xml:space="preserve">kterou se </w:t>
      </w:r>
    </w:p>
    <w:p w14:paraId="26CD611D" w14:textId="77777777" w:rsidR="00971103" w:rsidRDefault="00E22286" w:rsidP="00E22286">
      <w:pPr>
        <w:pStyle w:val="Odstavecseseznamem"/>
        <w:ind w:left="4678"/>
        <w:rPr>
          <w:rFonts w:ascii="Atyp BL Text" w:hAnsi="Atyp BL Text" w:cs="Calibri"/>
          <w:sz w:val="20"/>
          <w:szCs w:val="20"/>
        </w:rPr>
      </w:pPr>
      <w:r w:rsidRPr="00E22286">
        <w:rPr>
          <w:rFonts w:ascii="Atyp BL Text" w:hAnsi="Atyp BL Text" w:cs="Calibri"/>
          <w:sz w:val="20"/>
          <w:szCs w:val="20"/>
        </w:rPr>
        <w:t>stanovují pravidla pro pohyb psů na veřejných prostranstvích ve městě Humpolec</w:t>
      </w:r>
    </w:p>
    <w:p w14:paraId="42CBAFFF" w14:textId="32C6C8C2" w:rsidR="00971103" w:rsidRPr="00971103" w:rsidRDefault="00971103" w:rsidP="00971103">
      <w:pPr>
        <w:pStyle w:val="Odstavecseseznamem"/>
        <w:numPr>
          <w:ilvl w:val="0"/>
          <w:numId w:val="15"/>
        </w:numPr>
        <w:rPr>
          <w:rFonts w:ascii="Atyp BL Text" w:hAnsi="Atyp BL Text" w:cs="Calibri"/>
          <w:sz w:val="20"/>
          <w:szCs w:val="20"/>
        </w:rPr>
      </w:pPr>
      <w:r>
        <w:rPr>
          <w:rFonts w:ascii="Atyp BL Text" w:hAnsi="Atyp BL Text" w:cs="Calibri"/>
          <w:sz w:val="20"/>
          <w:szCs w:val="20"/>
        </w:rPr>
        <w:t>17:05 hod. – 17:20</w:t>
      </w:r>
      <w:r w:rsidR="00E22286" w:rsidRPr="00E22286">
        <w:rPr>
          <w:rFonts w:ascii="Atyp BL Text" w:hAnsi="Atyp BL Text" w:cs="Calibri"/>
          <w:sz w:val="20"/>
          <w:szCs w:val="20"/>
        </w:rPr>
        <w:t xml:space="preserve"> </w:t>
      </w:r>
      <w:r>
        <w:rPr>
          <w:rFonts w:ascii="Atyp BL Text" w:hAnsi="Atyp BL Text" w:cs="Calibri"/>
          <w:sz w:val="20"/>
          <w:szCs w:val="20"/>
        </w:rPr>
        <w:t>hod. - Intenzifikace ČOV Humpolec – aktuální informace</w:t>
      </w:r>
    </w:p>
    <w:p w14:paraId="4E280355" w14:textId="5716BA46" w:rsidR="0030203D" w:rsidRPr="0030203D" w:rsidRDefault="002F329A" w:rsidP="00E22286">
      <w:pPr>
        <w:pStyle w:val="Bntext"/>
        <w:numPr>
          <w:ilvl w:val="0"/>
          <w:numId w:val="15"/>
        </w:numPr>
        <w:rPr>
          <w:bCs w:val="0"/>
          <w:szCs w:val="20"/>
        </w:rPr>
      </w:pPr>
      <w:r w:rsidRPr="0030203D">
        <w:rPr>
          <w:szCs w:val="20"/>
        </w:rPr>
        <w:t>1</w:t>
      </w:r>
      <w:r w:rsidR="008E1E5F" w:rsidRPr="0030203D">
        <w:rPr>
          <w:szCs w:val="20"/>
        </w:rPr>
        <w:t>7</w:t>
      </w:r>
      <w:r w:rsidRPr="0030203D">
        <w:rPr>
          <w:szCs w:val="20"/>
        </w:rPr>
        <w:t>:</w:t>
      </w:r>
      <w:r w:rsidR="00971103">
        <w:rPr>
          <w:szCs w:val="20"/>
        </w:rPr>
        <w:t>20</w:t>
      </w:r>
      <w:r w:rsidRPr="0030203D">
        <w:rPr>
          <w:szCs w:val="20"/>
        </w:rPr>
        <w:t xml:space="preserve"> hod. – 1</w:t>
      </w:r>
      <w:r w:rsidR="008E1E5F" w:rsidRPr="0030203D">
        <w:rPr>
          <w:szCs w:val="20"/>
        </w:rPr>
        <w:t>7</w:t>
      </w:r>
      <w:r w:rsidRPr="0030203D">
        <w:rPr>
          <w:szCs w:val="20"/>
        </w:rPr>
        <w:t>:</w:t>
      </w:r>
      <w:r w:rsidR="00971103">
        <w:rPr>
          <w:szCs w:val="20"/>
        </w:rPr>
        <w:t>3</w:t>
      </w:r>
      <w:r w:rsidR="00447F8C">
        <w:rPr>
          <w:szCs w:val="20"/>
        </w:rPr>
        <w:t>0</w:t>
      </w:r>
      <w:r w:rsidRPr="0030203D">
        <w:rPr>
          <w:szCs w:val="20"/>
        </w:rPr>
        <w:t xml:space="preserve"> hod. – </w:t>
      </w:r>
      <w:r w:rsidR="0030203D" w:rsidRPr="0030203D">
        <w:rPr>
          <w:szCs w:val="20"/>
        </w:rPr>
        <w:t>Záměry prodejů</w:t>
      </w:r>
    </w:p>
    <w:p w14:paraId="5BC29B69" w14:textId="2C1EC111" w:rsidR="00A87757" w:rsidRPr="00A87757" w:rsidRDefault="00971103" w:rsidP="00A87757">
      <w:pPr>
        <w:pStyle w:val="Odstavecseseznamem"/>
        <w:numPr>
          <w:ilvl w:val="0"/>
          <w:numId w:val="44"/>
        </w:numPr>
        <w:ind w:left="4962" w:hanging="284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z</w:t>
      </w:r>
      <w:r w:rsidR="00A87757" w:rsidRPr="00A87757">
        <w:rPr>
          <w:rFonts w:ascii="Atyp BL Text" w:hAnsi="Atyp BL Text"/>
          <w:sz w:val="20"/>
          <w:szCs w:val="20"/>
        </w:rPr>
        <w:t xml:space="preserve">áměr prodeje části </w:t>
      </w:r>
      <w:proofErr w:type="spellStart"/>
      <w:r w:rsidR="00A87757" w:rsidRPr="00A87757">
        <w:rPr>
          <w:rFonts w:ascii="Atyp BL Text" w:hAnsi="Atyp BL Text"/>
          <w:sz w:val="20"/>
          <w:szCs w:val="20"/>
        </w:rPr>
        <w:t>p.p.č</w:t>
      </w:r>
      <w:proofErr w:type="spellEnd"/>
      <w:r w:rsidR="00A87757" w:rsidRPr="00A87757">
        <w:rPr>
          <w:rFonts w:ascii="Atyp BL Text" w:hAnsi="Atyp BL Text"/>
          <w:sz w:val="20"/>
          <w:szCs w:val="20"/>
        </w:rPr>
        <w:t xml:space="preserve">. 479/5, </w:t>
      </w:r>
      <w:proofErr w:type="spellStart"/>
      <w:r w:rsidR="00A87757" w:rsidRPr="00A87757">
        <w:rPr>
          <w:rFonts w:ascii="Atyp BL Text" w:hAnsi="Atyp BL Text"/>
          <w:sz w:val="20"/>
          <w:szCs w:val="20"/>
        </w:rPr>
        <w:t>k.ú</w:t>
      </w:r>
      <w:proofErr w:type="spellEnd"/>
      <w:r w:rsidR="00A87757" w:rsidRPr="00A87757">
        <w:rPr>
          <w:rFonts w:ascii="Atyp BL Text" w:hAnsi="Atyp BL Text"/>
          <w:sz w:val="20"/>
          <w:szCs w:val="20"/>
        </w:rPr>
        <w:t>. Humpolec – Prokůpkovi</w:t>
      </w:r>
    </w:p>
    <w:p w14:paraId="63A28C99" w14:textId="68BB51A4" w:rsidR="00A87757" w:rsidRPr="00A87757" w:rsidRDefault="00A87757" w:rsidP="00A87757">
      <w:pPr>
        <w:pStyle w:val="Odstavecseseznamem"/>
        <w:numPr>
          <w:ilvl w:val="0"/>
          <w:numId w:val="44"/>
        </w:numPr>
        <w:ind w:left="4962" w:hanging="284"/>
        <w:rPr>
          <w:rFonts w:ascii="Atyp BL Text" w:hAnsi="Atyp BL Text"/>
          <w:sz w:val="20"/>
          <w:szCs w:val="20"/>
        </w:rPr>
      </w:pPr>
      <w:r w:rsidRPr="00A87757">
        <w:rPr>
          <w:rFonts w:ascii="Atyp BL Text" w:hAnsi="Atyp BL Text"/>
          <w:sz w:val="20"/>
          <w:szCs w:val="20"/>
        </w:rPr>
        <w:t xml:space="preserve">Záměr prodeje části </w:t>
      </w:r>
      <w:proofErr w:type="spellStart"/>
      <w:r w:rsidRPr="00A87757">
        <w:rPr>
          <w:rFonts w:ascii="Atyp BL Text" w:hAnsi="Atyp BL Text"/>
          <w:sz w:val="20"/>
          <w:szCs w:val="20"/>
        </w:rPr>
        <w:t>p.p.č</w:t>
      </w:r>
      <w:proofErr w:type="spellEnd"/>
      <w:r w:rsidRPr="00A87757">
        <w:rPr>
          <w:rFonts w:ascii="Atyp BL Text" w:hAnsi="Atyp BL Text"/>
          <w:sz w:val="20"/>
          <w:szCs w:val="20"/>
        </w:rPr>
        <w:t xml:space="preserve">. 707/1, </w:t>
      </w:r>
      <w:proofErr w:type="spellStart"/>
      <w:r w:rsidRPr="00A87757">
        <w:rPr>
          <w:rFonts w:ascii="Atyp BL Text" w:hAnsi="Atyp BL Text"/>
          <w:sz w:val="20"/>
          <w:szCs w:val="20"/>
        </w:rPr>
        <w:t>k.ú</w:t>
      </w:r>
      <w:proofErr w:type="spellEnd"/>
      <w:r w:rsidRPr="00A87757">
        <w:rPr>
          <w:rFonts w:ascii="Atyp BL Text" w:hAnsi="Atyp BL Text"/>
          <w:sz w:val="20"/>
          <w:szCs w:val="20"/>
        </w:rPr>
        <w:t xml:space="preserve">. </w:t>
      </w:r>
      <w:proofErr w:type="spellStart"/>
      <w:r w:rsidRPr="00A87757">
        <w:rPr>
          <w:rFonts w:ascii="Atyp BL Text" w:hAnsi="Atyp BL Text"/>
          <w:sz w:val="20"/>
          <w:szCs w:val="20"/>
        </w:rPr>
        <w:t>Krasoňov</w:t>
      </w:r>
      <w:proofErr w:type="spellEnd"/>
      <w:r w:rsidRPr="00A87757">
        <w:rPr>
          <w:rFonts w:ascii="Atyp BL Text" w:hAnsi="Atyp BL Text"/>
          <w:sz w:val="20"/>
          <w:szCs w:val="20"/>
        </w:rPr>
        <w:t xml:space="preserve"> – </w:t>
      </w:r>
      <w:r w:rsidR="00971103">
        <w:rPr>
          <w:rFonts w:ascii="Atyp BL Text" w:hAnsi="Atyp BL Text"/>
          <w:sz w:val="20"/>
          <w:szCs w:val="20"/>
        </w:rPr>
        <w:t xml:space="preserve">M. </w:t>
      </w:r>
      <w:r w:rsidRPr="00A87757">
        <w:rPr>
          <w:rFonts w:ascii="Atyp BL Text" w:hAnsi="Atyp BL Text"/>
          <w:sz w:val="20"/>
          <w:szCs w:val="20"/>
        </w:rPr>
        <w:t xml:space="preserve">Havel </w:t>
      </w:r>
    </w:p>
    <w:p w14:paraId="2DD03DCE" w14:textId="3A0E6910" w:rsidR="00A87757" w:rsidRDefault="00A87757" w:rsidP="00E22286">
      <w:pPr>
        <w:pStyle w:val="Bntext"/>
        <w:numPr>
          <w:ilvl w:val="0"/>
          <w:numId w:val="15"/>
        </w:numPr>
        <w:rPr>
          <w:szCs w:val="20"/>
        </w:rPr>
      </w:pPr>
      <w:r>
        <w:rPr>
          <w:bCs w:val="0"/>
          <w:szCs w:val="20"/>
        </w:rPr>
        <w:t>17:</w:t>
      </w:r>
      <w:r w:rsidR="00971103">
        <w:rPr>
          <w:bCs w:val="0"/>
          <w:szCs w:val="20"/>
        </w:rPr>
        <w:t>3</w:t>
      </w:r>
      <w:r>
        <w:rPr>
          <w:bCs w:val="0"/>
          <w:szCs w:val="20"/>
        </w:rPr>
        <w:t>0 hod. – 17:3</w:t>
      </w:r>
      <w:r w:rsidR="00971103">
        <w:rPr>
          <w:bCs w:val="0"/>
          <w:szCs w:val="20"/>
        </w:rPr>
        <w:t>5</w:t>
      </w:r>
      <w:r>
        <w:rPr>
          <w:bCs w:val="0"/>
          <w:szCs w:val="20"/>
        </w:rPr>
        <w:t xml:space="preserve"> hod. - </w:t>
      </w:r>
      <w:r w:rsidRPr="00A87757">
        <w:rPr>
          <w:szCs w:val="20"/>
        </w:rPr>
        <w:t xml:space="preserve">Bezúplatný převod </w:t>
      </w:r>
      <w:proofErr w:type="spellStart"/>
      <w:r w:rsidRPr="00A87757">
        <w:rPr>
          <w:szCs w:val="20"/>
        </w:rPr>
        <w:t>p.p.č</w:t>
      </w:r>
      <w:proofErr w:type="spellEnd"/>
      <w:r w:rsidRPr="00A87757">
        <w:rPr>
          <w:szCs w:val="20"/>
        </w:rPr>
        <w:t xml:space="preserve">. 2444/27, </w:t>
      </w:r>
      <w:proofErr w:type="spellStart"/>
      <w:r w:rsidRPr="00A87757">
        <w:rPr>
          <w:szCs w:val="20"/>
        </w:rPr>
        <w:t>k.ú</w:t>
      </w:r>
      <w:proofErr w:type="spellEnd"/>
      <w:r w:rsidRPr="00A87757">
        <w:rPr>
          <w:szCs w:val="20"/>
        </w:rPr>
        <w:t xml:space="preserve">. Humpolec – od </w:t>
      </w:r>
    </w:p>
    <w:p w14:paraId="210FE579" w14:textId="35197CA9" w:rsidR="00A87757" w:rsidRDefault="00A87757" w:rsidP="003B4914">
      <w:pPr>
        <w:pStyle w:val="Bntext"/>
        <w:ind w:left="3969" w:firstLine="851"/>
        <w:rPr>
          <w:szCs w:val="20"/>
        </w:rPr>
      </w:pPr>
      <w:r w:rsidRPr="00A87757">
        <w:rPr>
          <w:szCs w:val="20"/>
        </w:rPr>
        <w:t>ÚZSVM</w:t>
      </w:r>
    </w:p>
    <w:p w14:paraId="1253E33F" w14:textId="685BF9B5" w:rsidR="003B4914" w:rsidRDefault="00A87757" w:rsidP="00E22286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17:3</w:t>
      </w:r>
      <w:r w:rsidR="00971103">
        <w:rPr>
          <w:szCs w:val="20"/>
        </w:rPr>
        <w:t>5</w:t>
      </w:r>
      <w:r>
        <w:rPr>
          <w:szCs w:val="20"/>
        </w:rPr>
        <w:t xml:space="preserve"> hod.</w:t>
      </w:r>
      <w:r w:rsidR="00971103">
        <w:rPr>
          <w:szCs w:val="20"/>
        </w:rPr>
        <w:t xml:space="preserve"> </w:t>
      </w:r>
      <w:r w:rsidR="003B4914">
        <w:rPr>
          <w:szCs w:val="20"/>
        </w:rPr>
        <w:t>- 17:4</w:t>
      </w:r>
      <w:r w:rsidR="00971103">
        <w:rPr>
          <w:szCs w:val="20"/>
        </w:rPr>
        <w:t>5</w:t>
      </w:r>
      <w:r w:rsidR="003B4914">
        <w:rPr>
          <w:szCs w:val="20"/>
        </w:rPr>
        <w:t xml:space="preserve"> hod. - </w:t>
      </w:r>
      <w:r w:rsidR="003B4914" w:rsidRPr="003B4914">
        <w:rPr>
          <w:szCs w:val="20"/>
        </w:rPr>
        <w:t xml:space="preserve">Prodej </w:t>
      </w:r>
      <w:proofErr w:type="spellStart"/>
      <w:r w:rsidR="003B4914" w:rsidRPr="003B4914">
        <w:rPr>
          <w:szCs w:val="20"/>
        </w:rPr>
        <w:t>p.p.č</w:t>
      </w:r>
      <w:proofErr w:type="spellEnd"/>
      <w:r w:rsidR="003B4914" w:rsidRPr="003B4914">
        <w:rPr>
          <w:szCs w:val="20"/>
        </w:rPr>
        <w:t xml:space="preserve">. 664, </w:t>
      </w:r>
      <w:proofErr w:type="spellStart"/>
      <w:r w:rsidR="003B4914" w:rsidRPr="003B4914">
        <w:rPr>
          <w:szCs w:val="20"/>
        </w:rPr>
        <w:t>p.p.č</w:t>
      </w:r>
      <w:proofErr w:type="spellEnd"/>
      <w:r w:rsidR="003B4914" w:rsidRPr="003B4914">
        <w:rPr>
          <w:szCs w:val="20"/>
        </w:rPr>
        <w:t xml:space="preserve">. 566/8, </w:t>
      </w:r>
      <w:proofErr w:type="spellStart"/>
      <w:r w:rsidR="003B4914" w:rsidRPr="003B4914">
        <w:rPr>
          <w:szCs w:val="20"/>
        </w:rPr>
        <w:t>k.ú</w:t>
      </w:r>
      <w:proofErr w:type="spellEnd"/>
      <w:r w:rsidR="003B4914" w:rsidRPr="003B4914">
        <w:rPr>
          <w:szCs w:val="20"/>
        </w:rPr>
        <w:t xml:space="preserve">. Petrovice u Humpolce </w:t>
      </w:r>
    </w:p>
    <w:p w14:paraId="00FD1CD1" w14:textId="062FA6BD" w:rsidR="003B4914" w:rsidRPr="003B4914" w:rsidRDefault="003B4914" w:rsidP="003B4914">
      <w:pPr>
        <w:pStyle w:val="Bntext"/>
        <w:ind w:left="4472" w:firstLine="206"/>
        <w:rPr>
          <w:szCs w:val="20"/>
        </w:rPr>
      </w:pPr>
      <w:r w:rsidRPr="003B4914">
        <w:rPr>
          <w:szCs w:val="20"/>
        </w:rPr>
        <w:t xml:space="preserve">– </w:t>
      </w:r>
      <w:r w:rsidR="00971103">
        <w:rPr>
          <w:szCs w:val="20"/>
        </w:rPr>
        <w:t xml:space="preserve">J. </w:t>
      </w:r>
      <w:r w:rsidRPr="003B4914">
        <w:rPr>
          <w:szCs w:val="20"/>
        </w:rPr>
        <w:t xml:space="preserve">Krčil., </w:t>
      </w:r>
      <w:r w:rsidR="00971103">
        <w:rPr>
          <w:szCs w:val="20"/>
        </w:rPr>
        <w:t xml:space="preserve">Fr. </w:t>
      </w:r>
      <w:r w:rsidRPr="003B4914">
        <w:rPr>
          <w:szCs w:val="20"/>
        </w:rPr>
        <w:t xml:space="preserve">Krčil </w:t>
      </w:r>
    </w:p>
    <w:p w14:paraId="4D260B8C" w14:textId="526F693C" w:rsidR="00EA1219" w:rsidRPr="00810A50" w:rsidRDefault="00886950" w:rsidP="00E22286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971103">
        <w:rPr>
          <w:szCs w:val="20"/>
        </w:rPr>
        <w:t>7</w:t>
      </w:r>
      <w:r>
        <w:rPr>
          <w:szCs w:val="20"/>
        </w:rPr>
        <w:t>:</w:t>
      </w:r>
      <w:r w:rsidR="00971103">
        <w:rPr>
          <w:szCs w:val="20"/>
        </w:rPr>
        <w:t>45</w:t>
      </w:r>
      <w:r>
        <w:rPr>
          <w:szCs w:val="20"/>
        </w:rPr>
        <w:t xml:space="preserve"> hod. – 1</w:t>
      </w:r>
      <w:r w:rsidR="008E1E5F">
        <w:rPr>
          <w:szCs w:val="20"/>
        </w:rPr>
        <w:t>8</w:t>
      </w:r>
      <w:r>
        <w:rPr>
          <w:szCs w:val="20"/>
        </w:rPr>
        <w:t>:</w:t>
      </w:r>
      <w:r w:rsidR="00971103">
        <w:rPr>
          <w:szCs w:val="20"/>
        </w:rPr>
        <w:t>00</w:t>
      </w:r>
      <w:r>
        <w:rPr>
          <w:szCs w:val="20"/>
        </w:rPr>
        <w:t xml:space="preserve"> hod. - </w:t>
      </w:r>
      <w:r w:rsidR="005819FB" w:rsidRPr="00810A50">
        <w:rPr>
          <w:szCs w:val="20"/>
        </w:rPr>
        <w:t>Volné návrhy a závěr</w:t>
      </w:r>
    </w:p>
    <w:p w14:paraId="2364FFC4" w14:textId="77777777" w:rsidR="00E928D3" w:rsidRDefault="00E928D3" w:rsidP="003F74C5">
      <w:pPr>
        <w:pStyle w:val="Bntext"/>
        <w:ind w:left="0"/>
        <w:rPr>
          <w:szCs w:val="20"/>
        </w:rPr>
      </w:pPr>
    </w:p>
    <w:p w14:paraId="01F6DFA4" w14:textId="77777777" w:rsidR="00971103" w:rsidRDefault="00971103" w:rsidP="003F74C5">
      <w:pPr>
        <w:pStyle w:val="Bntext"/>
        <w:ind w:left="0"/>
        <w:rPr>
          <w:szCs w:val="20"/>
        </w:rPr>
      </w:pPr>
    </w:p>
    <w:p w14:paraId="2C8DC46E" w14:textId="77777777" w:rsidR="00971103" w:rsidRDefault="00971103" w:rsidP="003F74C5">
      <w:pPr>
        <w:pStyle w:val="Bntext"/>
        <w:ind w:left="0"/>
        <w:rPr>
          <w:szCs w:val="20"/>
        </w:rPr>
      </w:pPr>
    </w:p>
    <w:p w14:paraId="2301DBB7" w14:textId="5D7DDD6B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lastRenderedPageBreak/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595BA351" w14:textId="77777777" w:rsidR="007F19BE" w:rsidRDefault="007F19BE" w:rsidP="003F74C5">
      <w:pPr>
        <w:pStyle w:val="Bntext"/>
        <w:ind w:left="0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43BA6821" w:rsidR="00BF19BA" w:rsidRDefault="00A04905" w:rsidP="00DA6307">
      <w:pPr>
        <w:pStyle w:val="Bntext"/>
        <w:rPr>
          <w:szCs w:val="20"/>
        </w:rPr>
      </w:pPr>
      <w:r>
        <w:rPr>
          <w:szCs w:val="20"/>
        </w:rPr>
        <w:t>s</w:t>
      </w:r>
      <w:r w:rsidR="005819FB">
        <w:rPr>
          <w:szCs w:val="20"/>
        </w:rPr>
        <w:t xml:space="preserve">tarosta města </w:t>
      </w:r>
      <w:bookmarkEnd w:id="0"/>
    </w:p>
    <w:sectPr w:rsidR="00BF19BA" w:rsidSect="001023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6DC40" w14:textId="77777777" w:rsidR="00B11BBE" w:rsidRDefault="00B11BBE" w:rsidP="001E1746">
      <w:r>
        <w:separator/>
      </w:r>
    </w:p>
  </w:endnote>
  <w:endnote w:type="continuationSeparator" w:id="0">
    <w:p w14:paraId="325040EE" w14:textId="77777777" w:rsidR="00B11BBE" w:rsidRDefault="00B11BBE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1F7DA" w14:textId="77777777" w:rsidR="005D5FC2" w:rsidRDefault="005D5FC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 xml:space="preserve">č. </w:t>
    </w:r>
    <w:proofErr w:type="spellStart"/>
    <w:r w:rsidRPr="0091524A">
      <w:rPr>
        <w:rFonts w:ascii="Atyp BL Text" w:hAnsi="Atyp BL Text" w:cs="Arial"/>
        <w:sz w:val="16"/>
        <w:szCs w:val="16"/>
      </w:rPr>
      <w:t>ú.</w:t>
    </w:r>
    <w:proofErr w:type="spellEnd"/>
    <w:r w:rsidRPr="0091524A">
      <w:rPr>
        <w:rFonts w:ascii="Atyp BL Text" w:hAnsi="Atyp BL Text" w:cs="Arial"/>
        <w:sz w:val="16"/>
        <w:szCs w:val="16"/>
      </w:rPr>
      <w:t>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1D94A48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6A268" w14:textId="77777777" w:rsidR="005D5FC2" w:rsidRDefault="005D5FC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81D67" w14:textId="77777777" w:rsidR="00B11BBE" w:rsidRDefault="00B11BBE" w:rsidP="001E1746">
      <w:r>
        <w:separator/>
      </w:r>
    </w:p>
  </w:footnote>
  <w:footnote w:type="continuationSeparator" w:id="0">
    <w:p w14:paraId="32461975" w14:textId="77777777" w:rsidR="00B11BBE" w:rsidRDefault="00B11BBE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62215" w14:textId="77777777" w:rsidR="005D5FC2" w:rsidRDefault="005D5FC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17D74" w14:textId="77777777" w:rsidR="005D5FC2" w:rsidRDefault="005D5FC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92F53"/>
    <w:multiLevelType w:val="hybridMultilevel"/>
    <w:tmpl w:val="9566E788"/>
    <w:lvl w:ilvl="0" w:tplc="C6BE15B2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2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4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5" w15:restartNumberingAfterBreak="0">
    <w:nsid w:val="10067356"/>
    <w:multiLevelType w:val="hybridMultilevel"/>
    <w:tmpl w:val="2774E546"/>
    <w:lvl w:ilvl="0" w:tplc="178E10BA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16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F9F3D94"/>
    <w:multiLevelType w:val="hybridMultilevel"/>
    <w:tmpl w:val="723CCD44"/>
    <w:lvl w:ilvl="0" w:tplc="F9446B64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 w15:restartNumberingAfterBreak="0">
    <w:nsid w:val="24144371"/>
    <w:multiLevelType w:val="hybridMultilevel"/>
    <w:tmpl w:val="9ADC5E20"/>
    <w:lvl w:ilvl="0" w:tplc="68F6387E">
      <w:start w:val="15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754940"/>
    <w:multiLevelType w:val="hybridMultilevel"/>
    <w:tmpl w:val="2F927DC8"/>
    <w:lvl w:ilvl="0" w:tplc="0E88C7E4">
      <w:start w:val="1"/>
      <w:numFmt w:val="lowerLetter"/>
      <w:lvlText w:val="%1)"/>
      <w:lvlJc w:val="left"/>
      <w:pPr>
        <w:ind w:left="50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58" w:hanging="360"/>
      </w:pPr>
    </w:lvl>
    <w:lvl w:ilvl="2" w:tplc="0405001B" w:tentative="1">
      <w:start w:val="1"/>
      <w:numFmt w:val="lowerRoman"/>
      <w:lvlText w:val="%3."/>
      <w:lvlJc w:val="right"/>
      <w:pPr>
        <w:ind w:left="6478" w:hanging="180"/>
      </w:pPr>
    </w:lvl>
    <w:lvl w:ilvl="3" w:tplc="0405000F" w:tentative="1">
      <w:start w:val="1"/>
      <w:numFmt w:val="decimal"/>
      <w:lvlText w:val="%4."/>
      <w:lvlJc w:val="left"/>
      <w:pPr>
        <w:ind w:left="7198" w:hanging="360"/>
      </w:pPr>
    </w:lvl>
    <w:lvl w:ilvl="4" w:tplc="04050019" w:tentative="1">
      <w:start w:val="1"/>
      <w:numFmt w:val="lowerLetter"/>
      <w:lvlText w:val="%5."/>
      <w:lvlJc w:val="left"/>
      <w:pPr>
        <w:ind w:left="7918" w:hanging="360"/>
      </w:pPr>
    </w:lvl>
    <w:lvl w:ilvl="5" w:tplc="0405001B" w:tentative="1">
      <w:start w:val="1"/>
      <w:numFmt w:val="lowerRoman"/>
      <w:lvlText w:val="%6."/>
      <w:lvlJc w:val="right"/>
      <w:pPr>
        <w:ind w:left="8638" w:hanging="180"/>
      </w:pPr>
    </w:lvl>
    <w:lvl w:ilvl="6" w:tplc="0405000F" w:tentative="1">
      <w:start w:val="1"/>
      <w:numFmt w:val="decimal"/>
      <w:lvlText w:val="%7."/>
      <w:lvlJc w:val="left"/>
      <w:pPr>
        <w:ind w:left="9358" w:hanging="360"/>
      </w:pPr>
    </w:lvl>
    <w:lvl w:ilvl="7" w:tplc="04050019" w:tentative="1">
      <w:start w:val="1"/>
      <w:numFmt w:val="lowerLetter"/>
      <w:lvlText w:val="%8."/>
      <w:lvlJc w:val="left"/>
      <w:pPr>
        <w:ind w:left="10078" w:hanging="360"/>
      </w:pPr>
    </w:lvl>
    <w:lvl w:ilvl="8" w:tplc="0405001B" w:tentative="1">
      <w:start w:val="1"/>
      <w:numFmt w:val="lowerRoman"/>
      <w:lvlText w:val="%9."/>
      <w:lvlJc w:val="right"/>
      <w:pPr>
        <w:ind w:left="10798" w:hanging="180"/>
      </w:pPr>
    </w:lvl>
  </w:abstractNum>
  <w:abstractNum w:abstractNumId="20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2A6522A3"/>
    <w:multiLevelType w:val="hybridMultilevel"/>
    <w:tmpl w:val="7FB01D12"/>
    <w:lvl w:ilvl="0" w:tplc="A030C26E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90" w:hanging="360"/>
      </w:pPr>
    </w:lvl>
    <w:lvl w:ilvl="2" w:tplc="0405001B" w:tentative="1">
      <w:start w:val="1"/>
      <w:numFmt w:val="lowerRoman"/>
      <w:lvlText w:val="%3."/>
      <w:lvlJc w:val="right"/>
      <w:pPr>
        <w:ind w:left="4210" w:hanging="180"/>
      </w:pPr>
    </w:lvl>
    <w:lvl w:ilvl="3" w:tplc="0405000F" w:tentative="1">
      <w:start w:val="1"/>
      <w:numFmt w:val="decimal"/>
      <w:lvlText w:val="%4."/>
      <w:lvlJc w:val="left"/>
      <w:pPr>
        <w:ind w:left="4930" w:hanging="360"/>
      </w:pPr>
    </w:lvl>
    <w:lvl w:ilvl="4" w:tplc="04050019" w:tentative="1">
      <w:start w:val="1"/>
      <w:numFmt w:val="lowerLetter"/>
      <w:lvlText w:val="%5."/>
      <w:lvlJc w:val="left"/>
      <w:pPr>
        <w:ind w:left="5650" w:hanging="360"/>
      </w:pPr>
    </w:lvl>
    <w:lvl w:ilvl="5" w:tplc="0405001B" w:tentative="1">
      <w:start w:val="1"/>
      <w:numFmt w:val="lowerRoman"/>
      <w:lvlText w:val="%6."/>
      <w:lvlJc w:val="right"/>
      <w:pPr>
        <w:ind w:left="6370" w:hanging="180"/>
      </w:pPr>
    </w:lvl>
    <w:lvl w:ilvl="6" w:tplc="0405000F" w:tentative="1">
      <w:start w:val="1"/>
      <w:numFmt w:val="decimal"/>
      <w:lvlText w:val="%7."/>
      <w:lvlJc w:val="left"/>
      <w:pPr>
        <w:ind w:left="7090" w:hanging="360"/>
      </w:pPr>
    </w:lvl>
    <w:lvl w:ilvl="7" w:tplc="04050019" w:tentative="1">
      <w:start w:val="1"/>
      <w:numFmt w:val="lowerLetter"/>
      <w:lvlText w:val="%8."/>
      <w:lvlJc w:val="left"/>
      <w:pPr>
        <w:ind w:left="7810" w:hanging="360"/>
      </w:pPr>
    </w:lvl>
    <w:lvl w:ilvl="8" w:tplc="040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2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3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24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316370D3"/>
    <w:multiLevelType w:val="hybridMultilevel"/>
    <w:tmpl w:val="1910ECF6"/>
    <w:lvl w:ilvl="0" w:tplc="A02AF2C6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6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7" w15:restartNumberingAfterBreak="0">
    <w:nsid w:val="36E400CB"/>
    <w:multiLevelType w:val="hybridMultilevel"/>
    <w:tmpl w:val="C88C1C00"/>
    <w:lvl w:ilvl="0" w:tplc="4762EFA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28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0" w15:restartNumberingAfterBreak="0">
    <w:nsid w:val="3CC2203C"/>
    <w:multiLevelType w:val="hybridMultilevel"/>
    <w:tmpl w:val="86B076CA"/>
    <w:lvl w:ilvl="0" w:tplc="8960C650">
      <w:start w:val="1"/>
      <w:numFmt w:val="lowerLetter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31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2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3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4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35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6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7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38" w15:restartNumberingAfterBreak="0">
    <w:nsid w:val="6F694CC6"/>
    <w:multiLevelType w:val="hybridMultilevel"/>
    <w:tmpl w:val="1E66708A"/>
    <w:lvl w:ilvl="0" w:tplc="D36462E4">
      <w:start w:val="1"/>
      <w:numFmt w:val="lowerLetter"/>
      <w:lvlText w:val="%1)"/>
      <w:lvlJc w:val="left"/>
      <w:pPr>
        <w:ind w:left="2705" w:hanging="360"/>
      </w:pPr>
      <w:rPr>
        <w:rFonts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9" w15:restartNumberingAfterBreak="0">
    <w:nsid w:val="701C25FA"/>
    <w:multiLevelType w:val="hybridMultilevel"/>
    <w:tmpl w:val="D58CD89A"/>
    <w:lvl w:ilvl="0" w:tplc="A594A260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40" w15:restartNumberingAfterBreak="0">
    <w:nsid w:val="776C2B15"/>
    <w:multiLevelType w:val="hybridMultilevel"/>
    <w:tmpl w:val="72B88162"/>
    <w:lvl w:ilvl="0" w:tplc="FFFFFFFF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3065" w:hanging="360"/>
      </w:pPr>
    </w:lvl>
    <w:lvl w:ilvl="2" w:tplc="FFFFFFFF">
      <w:start w:val="1"/>
      <w:numFmt w:val="lowerRoman"/>
      <w:lvlText w:val="%3."/>
      <w:lvlJc w:val="right"/>
      <w:pPr>
        <w:ind w:left="3785" w:hanging="180"/>
      </w:pPr>
    </w:lvl>
    <w:lvl w:ilvl="3" w:tplc="FFFFFFFF">
      <w:start w:val="1"/>
      <w:numFmt w:val="decimal"/>
      <w:lvlText w:val="%4."/>
      <w:lvlJc w:val="left"/>
      <w:pPr>
        <w:ind w:left="4505" w:hanging="360"/>
      </w:pPr>
    </w:lvl>
    <w:lvl w:ilvl="4" w:tplc="FFFFFFFF">
      <w:start w:val="1"/>
      <w:numFmt w:val="lowerLetter"/>
      <w:lvlText w:val="%5."/>
      <w:lvlJc w:val="left"/>
      <w:pPr>
        <w:ind w:left="5225" w:hanging="360"/>
      </w:pPr>
    </w:lvl>
    <w:lvl w:ilvl="5" w:tplc="FFFFFFFF" w:tentative="1">
      <w:start w:val="1"/>
      <w:numFmt w:val="lowerRoman"/>
      <w:lvlText w:val="%6."/>
      <w:lvlJc w:val="right"/>
      <w:pPr>
        <w:ind w:left="5945" w:hanging="180"/>
      </w:pPr>
    </w:lvl>
    <w:lvl w:ilvl="6" w:tplc="FFFFFFFF" w:tentative="1">
      <w:start w:val="1"/>
      <w:numFmt w:val="decimal"/>
      <w:lvlText w:val="%7."/>
      <w:lvlJc w:val="left"/>
      <w:pPr>
        <w:ind w:left="6665" w:hanging="360"/>
      </w:pPr>
    </w:lvl>
    <w:lvl w:ilvl="7" w:tplc="FFFFFFFF" w:tentative="1">
      <w:start w:val="1"/>
      <w:numFmt w:val="lowerLetter"/>
      <w:lvlText w:val="%8."/>
      <w:lvlJc w:val="left"/>
      <w:pPr>
        <w:ind w:left="7385" w:hanging="360"/>
      </w:pPr>
    </w:lvl>
    <w:lvl w:ilvl="8" w:tplc="FFFFFFFF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1" w15:restartNumberingAfterBreak="0">
    <w:nsid w:val="7DA62CC8"/>
    <w:multiLevelType w:val="hybridMultilevel"/>
    <w:tmpl w:val="700C0C96"/>
    <w:lvl w:ilvl="0" w:tplc="31E4404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42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8"/>
  </w:num>
  <w:num w:numId="2" w16cid:durableId="840704620">
    <w:abstractNumId w:val="16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9"/>
  </w:num>
  <w:num w:numId="14" w16cid:durableId="939877387">
    <w:abstractNumId w:val="22"/>
  </w:num>
  <w:num w:numId="15" w16cid:durableId="58946939">
    <w:abstractNumId w:val="20"/>
  </w:num>
  <w:num w:numId="16" w16cid:durableId="341006844">
    <w:abstractNumId w:val="13"/>
  </w:num>
  <w:num w:numId="17" w16cid:durableId="164905112">
    <w:abstractNumId w:val="31"/>
  </w:num>
  <w:num w:numId="18" w16cid:durableId="1486436887">
    <w:abstractNumId w:val="42"/>
  </w:num>
  <w:num w:numId="19" w16cid:durableId="1246575617">
    <w:abstractNumId w:val="36"/>
  </w:num>
  <w:num w:numId="20" w16cid:durableId="1107701493">
    <w:abstractNumId w:val="33"/>
  </w:num>
  <w:num w:numId="21" w16cid:durableId="1865287833">
    <w:abstractNumId w:val="11"/>
  </w:num>
  <w:num w:numId="22" w16cid:durableId="1139418241">
    <w:abstractNumId w:val="26"/>
  </w:num>
  <w:num w:numId="23" w16cid:durableId="992220649">
    <w:abstractNumId w:val="37"/>
  </w:num>
  <w:num w:numId="24" w16cid:durableId="518396741">
    <w:abstractNumId w:val="34"/>
  </w:num>
  <w:num w:numId="25" w16cid:durableId="1537043724">
    <w:abstractNumId w:val="32"/>
  </w:num>
  <w:num w:numId="26" w16cid:durableId="71320717">
    <w:abstractNumId w:val="14"/>
  </w:num>
  <w:num w:numId="27" w16cid:durableId="582374634">
    <w:abstractNumId w:val="35"/>
  </w:num>
  <w:num w:numId="28" w16cid:durableId="471603253">
    <w:abstractNumId w:val="23"/>
  </w:num>
  <w:num w:numId="29" w16cid:durableId="1202012309">
    <w:abstractNumId w:val="12"/>
  </w:num>
  <w:num w:numId="30" w16cid:durableId="133696128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857841">
    <w:abstractNumId w:val="30"/>
  </w:num>
  <w:num w:numId="32" w16cid:durableId="1896887417">
    <w:abstractNumId w:val="39"/>
  </w:num>
  <w:num w:numId="33" w16cid:durableId="442649630">
    <w:abstractNumId w:val="18"/>
  </w:num>
  <w:num w:numId="34" w16cid:durableId="1116873091">
    <w:abstractNumId w:val="10"/>
  </w:num>
  <w:num w:numId="35" w16cid:durableId="38018813">
    <w:abstractNumId w:val="41"/>
  </w:num>
  <w:num w:numId="36" w16cid:durableId="1068068637">
    <w:abstractNumId w:val="17"/>
  </w:num>
  <w:num w:numId="37" w16cid:durableId="161549913">
    <w:abstractNumId w:val="27"/>
  </w:num>
  <w:num w:numId="38" w16cid:durableId="524438758">
    <w:abstractNumId w:val="10"/>
  </w:num>
  <w:num w:numId="39" w16cid:durableId="262539616">
    <w:abstractNumId w:val="25"/>
  </w:num>
  <w:num w:numId="40" w16cid:durableId="1040933698">
    <w:abstractNumId w:val="38"/>
  </w:num>
  <w:num w:numId="41" w16cid:durableId="1675690906">
    <w:abstractNumId w:val="21"/>
  </w:num>
  <w:num w:numId="42" w16cid:durableId="1653557512">
    <w:abstractNumId w:val="19"/>
  </w:num>
  <w:num w:numId="43" w16cid:durableId="2100786161">
    <w:abstractNumId w:val="10"/>
  </w:num>
  <w:num w:numId="44" w16cid:durableId="986780649">
    <w:abstractNumId w:val="15"/>
  </w:num>
  <w:num w:numId="45" w16cid:durableId="83385541">
    <w:abstractNumId w:val="10"/>
  </w:num>
  <w:num w:numId="46" w16cid:durableId="13549200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0115D"/>
    <w:rsid w:val="00010AA4"/>
    <w:rsid w:val="00015379"/>
    <w:rsid w:val="00021C88"/>
    <w:rsid w:val="00022112"/>
    <w:rsid w:val="000264A2"/>
    <w:rsid w:val="0002703B"/>
    <w:rsid w:val="00030BA5"/>
    <w:rsid w:val="00031192"/>
    <w:rsid w:val="00031994"/>
    <w:rsid w:val="0003402C"/>
    <w:rsid w:val="00036C59"/>
    <w:rsid w:val="00040EF6"/>
    <w:rsid w:val="000433AD"/>
    <w:rsid w:val="000469B5"/>
    <w:rsid w:val="00047D5C"/>
    <w:rsid w:val="00055B82"/>
    <w:rsid w:val="00063E23"/>
    <w:rsid w:val="0007209B"/>
    <w:rsid w:val="00076ECC"/>
    <w:rsid w:val="00077BC3"/>
    <w:rsid w:val="00080C4C"/>
    <w:rsid w:val="00081F65"/>
    <w:rsid w:val="00097C56"/>
    <w:rsid w:val="000A384F"/>
    <w:rsid w:val="000A393A"/>
    <w:rsid w:val="000B360E"/>
    <w:rsid w:val="000B5081"/>
    <w:rsid w:val="000C03FA"/>
    <w:rsid w:val="000C5897"/>
    <w:rsid w:val="000D6504"/>
    <w:rsid w:val="000E568D"/>
    <w:rsid w:val="000E5B3B"/>
    <w:rsid w:val="000E7088"/>
    <w:rsid w:val="000F3BFC"/>
    <w:rsid w:val="001023D4"/>
    <w:rsid w:val="00104F37"/>
    <w:rsid w:val="00107D91"/>
    <w:rsid w:val="001103B8"/>
    <w:rsid w:val="00113A4C"/>
    <w:rsid w:val="00116580"/>
    <w:rsid w:val="00116B0E"/>
    <w:rsid w:val="00124E4B"/>
    <w:rsid w:val="0012561E"/>
    <w:rsid w:val="00140154"/>
    <w:rsid w:val="00140504"/>
    <w:rsid w:val="00141F00"/>
    <w:rsid w:val="00150CEA"/>
    <w:rsid w:val="00152466"/>
    <w:rsid w:val="00161C5A"/>
    <w:rsid w:val="00163496"/>
    <w:rsid w:val="0017338D"/>
    <w:rsid w:val="00177154"/>
    <w:rsid w:val="0018096F"/>
    <w:rsid w:val="00180A65"/>
    <w:rsid w:val="001836E6"/>
    <w:rsid w:val="00184411"/>
    <w:rsid w:val="001847CE"/>
    <w:rsid w:val="001861F5"/>
    <w:rsid w:val="001879E3"/>
    <w:rsid w:val="001A0634"/>
    <w:rsid w:val="001A08F2"/>
    <w:rsid w:val="001A182D"/>
    <w:rsid w:val="001A4059"/>
    <w:rsid w:val="001A74AA"/>
    <w:rsid w:val="001B0DFF"/>
    <w:rsid w:val="001B28F6"/>
    <w:rsid w:val="001B2A27"/>
    <w:rsid w:val="001B4165"/>
    <w:rsid w:val="001B45DC"/>
    <w:rsid w:val="001B45F1"/>
    <w:rsid w:val="001B7B16"/>
    <w:rsid w:val="001B7FE3"/>
    <w:rsid w:val="001C0371"/>
    <w:rsid w:val="001D3250"/>
    <w:rsid w:val="001D6309"/>
    <w:rsid w:val="001E063E"/>
    <w:rsid w:val="001E1746"/>
    <w:rsid w:val="001E34AC"/>
    <w:rsid w:val="001E6F4F"/>
    <w:rsid w:val="001E7FDC"/>
    <w:rsid w:val="001F4EEA"/>
    <w:rsid w:val="00207D25"/>
    <w:rsid w:val="00212BCB"/>
    <w:rsid w:val="00213A3E"/>
    <w:rsid w:val="00213CDD"/>
    <w:rsid w:val="002226CB"/>
    <w:rsid w:val="00223D8F"/>
    <w:rsid w:val="0023457A"/>
    <w:rsid w:val="00244572"/>
    <w:rsid w:val="00257C13"/>
    <w:rsid w:val="00260D2A"/>
    <w:rsid w:val="0026165F"/>
    <w:rsid w:val="00262C50"/>
    <w:rsid w:val="00272D04"/>
    <w:rsid w:val="00285F0C"/>
    <w:rsid w:val="0028778F"/>
    <w:rsid w:val="00287E19"/>
    <w:rsid w:val="00290914"/>
    <w:rsid w:val="00291ED1"/>
    <w:rsid w:val="002A201D"/>
    <w:rsid w:val="002A46DB"/>
    <w:rsid w:val="002A56A1"/>
    <w:rsid w:val="002A5833"/>
    <w:rsid w:val="002B02B1"/>
    <w:rsid w:val="002B041E"/>
    <w:rsid w:val="002B4D50"/>
    <w:rsid w:val="002B5839"/>
    <w:rsid w:val="002B7870"/>
    <w:rsid w:val="002C3DAA"/>
    <w:rsid w:val="002C5F8A"/>
    <w:rsid w:val="002D0268"/>
    <w:rsid w:val="002D2B9D"/>
    <w:rsid w:val="002D4688"/>
    <w:rsid w:val="002E0B9E"/>
    <w:rsid w:val="002E11B7"/>
    <w:rsid w:val="002E4D5E"/>
    <w:rsid w:val="002F0506"/>
    <w:rsid w:val="002F162F"/>
    <w:rsid w:val="002F1B22"/>
    <w:rsid w:val="002F29C0"/>
    <w:rsid w:val="002F329A"/>
    <w:rsid w:val="00300577"/>
    <w:rsid w:val="00301639"/>
    <w:rsid w:val="003019ED"/>
    <w:rsid w:val="0030203D"/>
    <w:rsid w:val="00304F2E"/>
    <w:rsid w:val="00306854"/>
    <w:rsid w:val="00320DFC"/>
    <w:rsid w:val="00321DB6"/>
    <w:rsid w:val="0032675E"/>
    <w:rsid w:val="00334FFA"/>
    <w:rsid w:val="00341BD2"/>
    <w:rsid w:val="00343908"/>
    <w:rsid w:val="00351B8E"/>
    <w:rsid w:val="00352D85"/>
    <w:rsid w:val="0036066B"/>
    <w:rsid w:val="00365427"/>
    <w:rsid w:val="00365C4F"/>
    <w:rsid w:val="00370C4D"/>
    <w:rsid w:val="00372B1A"/>
    <w:rsid w:val="00373D09"/>
    <w:rsid w:val="00374714"/>
    <w:rsid w:val="00381608"/>
    <w:rsid w:val="00382159"/>
    <w:rsid w:val="00383573"/>
    <w:rsid w:val="00384893"/>
    <w:rsid w:val="00386DB1"/>
    <w:rsid w:val="00390C75"/>
    <w:rsid w:val="00391E10"/>
    <w:rsid w:val="00392FB6"/>
    <w:rsid w:val="00393109"/>
    <w:rsid w:val="003A3FA3"/>
    <w:rsid w:val="003A58E2"/>
    <w:rsid w:val="003B0B75"/>
    <w:rsid w:val="003B4635"/>
    <w:rsid w:val="003B4914"/>
    <w:rsid w:val="003B5FED"/>
    <w:rsid w:val="003C114C"/>
    <w:rsid w:val="003D1DD1"/>
    <w:rsid w:val="003D2A4C"/>
    <w:rsid w:val="003D3683"/>
    <w:rsid w:val="003D50A8"/>
    <w:rsid w:val="003D5E2B"/>
    <w:rsid w:val="003E36A7"/>
    <w:rsid w:val="003E7B78"/>
    <w:rsid w:val="003F3ECA"/>
    <w:rsid w:val="003F74C5"/>
    <w:rsid w:val="004017CE"/>
    <w:rsid w:val="0040532B"/>
    <w:rsid w:val="00411066"/>
    <w:rsid w:val="00411CF2"/>
    <w:rsid w:val="00413966"/>
    <w:rsid w:val="00415325"/>
    <w:rsid w:val="00421F90"/>
    <w:rsid w:val="00425B22"/>
    <w:rsid w:val="00430820"/>
    <w:rsid w:val="00432B1C"/>
    <w:rsid w:val="00433966"/>
    <w:rsid w:val="004341B6"/>
    <w:rsid w:val="00435A0A"/>
    <w:rsid w:val="00436B46"/>
    <w:rsid w:val="0044409A"/>
    <w:rsid w:val="00447F8C"/>
    <w:rsid w:val="0045210C"/>
    <w:rsid w:val="0045352F"/>
    <w:rsid w:val="00461443"/>
    <w:rsid w:val="004617C2"/>
    <w:rsid w:val="004625A4"/>
    <w:rsid w:val="0046403C"/>
    <w:rsid w:val="004727CF"/>
    <w:rsid w:val="0049078A"/>
    <w:rsid w:val="0049302D"/>
    <w:rsid w:val="00495137"/>
    <w:rsid w:val="004A2C77"/>
    <w:rsid w:val="004A3C57"/>
    <w:rsid w:val="004A6EC6"/>
    <w:rsid w:val="004A7F1C"/>
    <w:rsid w:val="004B20E3"/>
    <w:rsid w:val="004B2CA2"/>
    <w:rsid w:val="004B4154"/>
    <w:rsid w:val="004B5378"/>
    <w:rsid w:val="004B6290"/>
    <w:rsid w:val="004C03A0"/>
    <w:rsid w:val="004C36F4"/>
    <w:rsid w:val="004C3930"/>
    <w:rsid w:val="004C5306"/>
    <w:rsid w:val="004C6726"/>
    <w:rsid w:val="004D00EB"/>
    <w:rsid w:val="004D0D9A"/>
    <w:rsid w:val="004D29F5"/>
    <w:rsid w:val="004D60B5"/>
    <w:rsid w:val="004D6D12"/>
    <w:rsid w:val="004D766A"/>
    <w:rsid w:val="004D7898"/>
    <w:rsid w:val="004F0A3D"/>
    <w:rsid w:val="004F0DA8"/>
    <w:rsid w:val="004F4B67"/>
    <w:rsid w:val="004F50DA"/>
    <w:rsid w:val="004F77EB"/>
    <w:rsid w:val="0050200D"/>
    <w:rsid w:val="005138D9"/>
    <w:rsid w:val="00513C99"/>
    <w:rsid w:val="00514EAF"/>
    <w:rsid w:val="0051725C"/>
    <w:rsid w:val="00521612"/>
    <w:rsid w:val="00523343"/>
    <w:rsid w:val="005248CA"/>
    <w:rsid w:val="005261EE"/>
    <w:rsid w:val="00533EF1"/>
    <w:rsid w:val="0053650A"/>
    <w:rsid w:val="005370D3"/>
    <w:rsid w:val="00552A66"/>
    <w:rsid w:val="005559E9"/>
    <w:rsid w:val="00561033"/>
    <w:rsid w:val="005648B8"/>
    <w:rsid w:val="005805CF"/>
    <w:rsid w:val="005819FB"/>
    <w:rsid w:val="005907E1"/>
    <w:rsid w:val="00592531"/>
    <w:rsid w:val="005A1F09"/>
    <w:rsid w:val="005A59E9"/>
    <w:rsid w:val="005A5F32"/>
    <w:rsid w:val="005B3F64"/>
    <w:rsid w:val="005D2329"/>
    <w:rsid w:val="005D2EA0"/>
    <w:rsid w:val="005D4024"/>
    <w:rsid w:val="005D47C3"/>
    <w:rsid w:val="005D5FC2"/>
    <w:rsid w:val="005E100E"/>
    <w:rsid w:val="005E1AAB"/>
    <w:rsid w:val="005E292E"/>
    <w:rsid w:val="005E7516"/>
    <w:rsid w:val="005F2FC9"/>
    <w:rsid w:val="005F6D72"/>
    <w:rsid w:val="0060514B"/>
    <w:rsid w:val="006052F6"/>
    <w:rsid w:val="00605DC5"/>
    <w:rsid w:val="0061290E"/>
    <w:rsid w:val="00612C86"/>
    <w:rsid w:val="00612ECF"/>
    <w:rsid w:val="00614694"/>
    <w:rsid w:val="00615F5E"/>
    <w:rsid w:val="00622522"/>
    <w:rsid w:val="006249F8"/>
    <w:rsid w:val="006277E0"/>
    <w:rsid w:val="00633A33"/>
    <w:rsid w:val="00643083"/>
    <w:rsid w:val="0064461F"/>
    <w:rsid w:val="006502BE"/>
    <w:rsid w:val="006542B0"/>
    <w:rsid w:val="0065697C"/>
    <w:rsid w:val="00661F6E"/>
    <w:rsid w:val="00663660"/>
    <w:rsid w:val="0066592E"/>
    <w:rsid w:val="006668AE"/>
    <w:rsid w:val="00673C67"/>
    <w:rsid w:val="0068411D"/>
    <w:rsid w:val="00691A22"/>
    <w:rsid w:val="006924E9"/>
    <w:rsid w:val="006A2DB5"/>
    <w:rsid w:val="006B2D1D"/>
    <w:rsid w:val="006B32DD"/>
    <w:rsid w:val="006B3A38"/>
    <w:rsid w:val="006B7623"/>
    <w:rsid w:val="006C2734"/>
    <w:rsid w:val="006C6EB9"/>
    <w:rsid w:val="006D2B5F"/>
    <w:rsid w:val="006D2EB0"/>
    <w:rsid w:val="006D31EE"/>
    <w:rsid w:val="006E01E1"/>
    <w:rsid w:val="006E2E4C"/>
    <w:rsid w:val="006E4D57"/>
    <w:rsid w:val="006E7455"/>
    <w:rsid w:val="006F14A7"/>
    <w:rsid w:val="006F33E8"/>
    <w:rsid w:val="006F799D"/>
    <w:rsid w:val="00700311"/>
    <w:rsid w:val="00700898"/>
    <w:rsid w:val="00700E88"/>
    <w:rsid w:val="00705C92"/>
    <w:rsid w:val="00707BD9"/>
    <w:rsid w:val="00710FA6"/>
    <w:rsid w:val="00715B93"/>
    <w:rsid w:val="00724096"/>
    <w:rsid w:val="00725221"/>
    <w:rsid w:val="00725CB2"/>
    <w:rsid w:val="00730EC2"/>
    <w:rsid w:val="00734E08"/>
    <w:rsid w:val="00745B66"/>
    <w:rsid w:val="007506AC"/>
    <w:rsid w:val="0076170E"/>
    <w:rsid w:val="00763A51"/>
    <w:rsid w:val="00771328"/>
    <w:rsid w:val="00776B9B"/>
    <w:rsid w:val="007814A0"/>
    <w:rsid w:val="00790360"/>
    <w:rsid w:val="00792F8C"/>
    <w:rsid w:val="00795353"/>
    <w:rsid w:val="007A0B0C"/>
    <w:rsid w:val="007A0F54"/>
    <w:rsid w:val="007A2A4E"/>
    <w:rsid w:val="007A4066"/>
    <w:rsid w:val="007A68AE"/>
    <w:rsid w:val="007A7D89"/>
    <w:rsid w:val="007B2CE1"/>
    <w:rsid w:val="007B797D"/>
    <w:rsid w:val="007C2032"/>
    <w:rsid w:val="007C2042"/>
    <w:rsid w:val="007C3785"/>
    <w:rsid w:val="007C6704"/>
    <w:rsid w:val="007C7417"/>
    <w:rsid w:val="007D12A3"/>
    <w:rsid w:val="007D14DC"/>
    <w:rsid w:val="007D1EF3"/>
    <w:rsid w:val="007D63F6"/>
    <w:rsid w:val="007D6778"/>
    <w:rsid w:val="007D74A9"/>
    <w:rsid w:val="007E1072"/>
    <w:rsid w:val="007F0A9A"/>
    <w:rsid w:val="007F18A1"/>
    <w:rsid w:val="007F19BE"/>
    <w:rsid w:val="007F2BC8"/>
    <w:rsid w:val="00805C34"/>
    <w:rsid w:val="00810A50"/>
    <w:rsid w:val="008126BC"/>
    <w:rsid w:val="00815BAF"/>
    <w:rsid w:val="00820DD0"/>
    <w:rsid w:val="008236E0"/>
    <w:rsid w:val="0082499B"/>
    <w:rsid w:val="008269B5"/>
    <w:rsid w:val="00831ADB"/>
    <w:rsid w:val="00833812"/>
    <w:rsid w:val="008428C7"/>
    <w:rsid w:val="0084752F"/>
    <w:rsid w:val="008608B9"/>
    <w:rsid w:val="00860F14"/>
    <w:rsid w:val="008667D6"/>
    <w:rsid w:val="008673FA"/>
    <w:rsid w:val="0087113E"/>
    <w:rsid w:val="00871840"/>
    <w:rsid w:val="00874C00"/>
    <w:rsid w:val="008779BE"/>
    <w:rsid w:val="00882299"/>
    <w:rsid w:val="008856BC"/>
    <w:rsid w:val="00885A2D"/>
    <w:rsid w:val="00885FF9"/>
    <w:rsid w:val="00886950"/>
    <w:rsid w:val="00887F77"/>
    <w:rsid w:val="008A3288"/>
    <w:rsid w:val="008A5025"/>
    <w:rsid w:val="008B5CE1"/>
    <w:rsid w:val="008B7AC5"/>
    <w:rsid w:val="008C254F"/>
    <w:rsid w:val="008C2575"/>
    <w:rsid w:val="008C3709"/>
    <w:rsid w:val="008C4452"/>
    <w:rsid w:val="008D1127"/>
    <w:rsid w:val="008D3EE1"/>
    <w:rsid w:val="008D4AD0"/>
    <w:rsid w:val="008D66D1"/>
    <w:rsid w:val="008E1E5F"/>
    <w:rsid w:val="008E36F0"/>
    <w:rsid w:val="008E41F9"/>
    <w:rsid w:val="008E747B"/>
    <w:rsid w:val="008F09EF"/>
    <w:rsid w:val="008F25BF"/>
    <w:rsid w:val="008F7EF2"/>
    <w:rsid w:val="00904C31"/>
    <w:rsid w:val="0090656B"/>
    <w:rsid w:val="00912E05"/>
    <w:rsid w:val="0091524A"/>
    <w:rsid w:val="00915EF3"/>
    <w:rsid w:val="0092051A"/>
    <w:rsid w:val="00920713"/>
    <w:rsid w:val="00924C93"/>
    <w:rsid w:val="00924F71"/>
    <w:rsid w:val="00937C49"/>
    <w:rsid w:val="00945187"/>
    <w:rsid w:val="00946F3C"/>
    <w:rsid w:val="009502A5"/>
    <w:rsid w:val="00950310"/>
    <w:rsid w:val="009506D8"/>
    <w:rsid w:val="00953EA1"/>
    <w:rsid w:val="00955E26"/>
    <w:rsid w:val="009619EA"/>
    <w:rsid w:val="009626F6"/>
    <w:rsid w:val="009707B1"/>
    <w:rsid w:val="00971103"/>
    <w:rsid w:val="009717DD"/>
    <w:rsid w:val="00971BEB"/>
    <w:rsid w:val="009739FA"/>
    <w:rsid w:val="009820CB"/>
    <w:rsid w:val="0098310F"/>
    <w:rsid w:val="00987B26"/>
    <w:rsid w:val="00996AD7"/>
    <w:rsid w:val="009A0B49"/>
    <w:rsid w:val="009A3EB3"/>
    <w:rsid w:val="009A7E0F"/>
    <w:rsid w:val="009B10A2"/>
    <w:rsid w:val="009B135A"/>
    <w:rsid w:val="009B2AE0"/>
    <w:rsid w:val="009B4090"/>
    <w:rsid w:val="009B7E36"/>
    <w:rsid w:val="009C0C9D"/>
    <w:rsid w:val="009C4A78"/>
    <w:rsid w:val="009C7A8A"/>
    <w:rsid w:val="009D2A61"/>
    <w:rsid w:val="009E034D"/>
    <w:rsid w:val="009E3AA7"/>
    <w:rsid w:val="009E3E91"/>
    <w:rsid w:val="009E751F"/>
    <w:rsid w:val="009F3332"/>
    <w:rsid w:val="009F6226"/>
    <w:rsid w:val="00A0086C"/>
    <w:rsid w:val="00A04905"/>
    <w:rsid w:val="00A06F69"/>
    <w:rsid w:val="00A103E4"/>
    <w:rsid w:val="00A111CF"/>
    <w:rsid w:val="00A20291"/>
    <w:rsid w:val="00A220E5"/>
    <w:rsid w:val="00A242A1"/>
    <w:rsid w:val="00A25A0E"/>
    <w:rsid w:val="00A26E1E"/>
    <w:rsid w:val="00A27FDA"/>
    <w:rsid w:val="00A30ED5"/>
    <w:rsid w:val="00A32B33"/>
    <w:rsid w:val="00A34153"/>
    <w:rsid w:val="00A35347"/>
    <w:rsid w:val="00A40DE4"/>
    <w:rsid w:val="00A42B46"/>
    <w:rsid w:val="00A50EEB"/>
    <w:rsid w:val="00A5642B"/>
    <w:rsid w:val="00A60C58"/>
    <w:rsid w:val="00A61C85"/>
    <w:rsid w:val="00A662A9"/>
    <w:rsid w:val="00A673AB"/>
    <w:rsid w:val="00A71AFB"/>
    <w:rsid w:val="00A73E07"/>
    <w:rsid w:val="00A83118"/>
    <w:rsid w:val="00A84789"/>
    <w:rsid w:val="00A849E8"/>
    <w:rsid w:val="00A873AD"/>
    <w:rsid w:val="00A87757"/>
    <w:rsid w:val="00A902C2"/>
    <w:rsid w:val="00A92CC3"/>
    <w:rsid w:val="00A976C6"/>
    <w:rsid w:val="00AA04FC"/>
    <w:rsid w:val="00AA3EAB"/>
    <w:rsid w:val="00AA41D0"/>
    <w:rsid w:val="00AA44C8"/>
    <w:rsid w:val="00AB012D"/>
    <w:rsid w:val="00AB1CA7"/>
    <w:rsid w:val="00AC1AFE"/>
    <w:rsid w:val="00AC321F"/>
    <w:rsid w:val="00AC5633"/>
    <w:rsid w:val="00AD2514"/>
    <w:rsid w:val="00AD40C1"/>
    <w:rsid w:val="00AD6C0A"/>
    <w:rsid w:val="00AE2100"/>
    <w:rsid w:val="00AE71FD"/>
    <w:rsid w:val="00AF2B1F"/>
    <w:rsid w:val="00AF4690"/>
    <w:rsid w:val="00B014B0"/>
    <w:rsid w:val="00B018CC"/>
    <w:rsid w:val="00B0304F"/>
    <w:rsid w:val="00B0352A"/>
    <w:rsid w:val="00B04795"/>
    <w:rsid w:val="00B07D8B"/>
    <w:rsid w:val="00B112F9"/>
    <w:rsid w:val="00B11BBE"/>
    <w:rsid w:val="00B152AF"/>
    <w:rsid w:val="00B24930"/>
    <w:rsid w:val="00B27665"/>
    <w:rsid w:val="00B301CA"/>
    <w:rsid w:val="00B31579"/>
    <w:rsid w:val="00B31C87"/>
    <w:rsid w:val="00B34421"/>
    <w:rsid w:val="00B34433"/>
    <w:rsid w:val="00B35B79"/>
    <w:rsid w:val="00B36F8C"/>
    <w:rsid w:val="00B4036E"/>
    <w:rsid w:val="00B44B24"/>
    <w:rsid w:val="00B51AA9"/>
    <w:rsid w:val="00B51CE8"/>
    <w:rsid w:val="00B524DE"/>
    <w:rsid w:val="00B525A1"/>
    <w:rsid w:val="00B53974"/>
    <w:rsid w:val="00B5655C"/>
    <w:rsid w:val="00B6492B"/>
    <w:rsid w:val="00B669FC"/>
    <w:rsid w:val="00B7227D"/>
    <w:rsid w:val="00B731F3"/>
    <w:rsid w:val="00B73A92"/>
    <w:rsid w:val="00B756EA"/>
    <w:rsid w:val="00B84824"/>
    <w:rsid w:val="00B9493C"/>
    <w:rsid w:val="00BA30E5"/>
    <w:rsid w:val="00BA799F"/>
    <w:rsid w:val="00BB1BF6"/>
    <w:rsid w:val="00BB3A0A"/>
    <w:rsid w:val="00BB5847"/>
    <w:rsid w:val="00BB5F4E"/>
    <w:rsid w:val="00BC13B6"/>
    <w:rsid w:val="00BC48BE"/>
    <w:rsid w:val="00BC7857"/>
    <w:rsid w:val="00BC7BAF"/>
    <w:rsid w:val="00BD1BE9"/>
    <w:rsid w:val="00BD47A1"/>
    <w:rsid w:val="00BD570A"/>
    <w:rsid w:val="00BD5C18"/>
    <w:rsid w:val="00BE01DC"/>
    <w:rsid w:val="00BE10AF"/>
    <w:rsid w:val="00BE31E8"/>
    <w:rsid w:val="00BF19BA"/>
    <w:rsid w:val="00BF623D"/>
    <w:rsid w:val="00C01269"/>
    <w:rsid w:val="00C0262C"/>
    <w:rsid w:val="00C05AFC"/>
    <w:rsid w:val="00C109E7"/>
    <w:rsid w:val="00C227F4"/>
    <w:rsid w:val="00C230BF"/>
    <w:rsid w:val="00C23CE6"/>
    <w:rsid w:val="00C32FF4"/>
    <w:rsid w:val="00C35256"/>
    <w:rsid w:val="00C353D0"/>
    <w:rsid w:val="00C3628C"/>
    <w:rsid w:val="00C431C3"/>
    <w:rsid w:val="00C45C41"/>
    <w:rsid w:val="00C541BB"/>
    <w:rsid w:val="00C6119D"/>
    <w:rsid w:val="00C64403"/>
    <w:rsid w:val="00C73ABF"/>
    <w:rsid w:val="00C73EB6"/>
    <w:rsid w:val="00C74788"/>
    <w:rsid w:val="00C827BB"/>
    <w:rsid w:val="00C82EB8"/>
    <w:rsid w:val="00C9335F"/>
    <w:rsid w:val="00CA4EC3"/>
    <w:rsid w:val="00CA5397"/>
    <w:rsid w:val="00CA57C5"/>
    <w:rsid w:val="00CA5DB4"/>
    <w:rsid w:val="00CA7B12"/>
    <w:rsid w:val="00CB0D81"/>
    <w:rsid w:val="00CB1047"/>
    <w:rsid w:val="00CB274D"/>
    <w:rsid w:val="00CB314A"/>
    <w:rsid w:val="00CB4140"/>
    <w:rsid w:val="00CB4AAD"/>
    <w:rsid w:val="00CC1C5A"/>
    <w:rsid w:val="00CC1E04"/>
    <w:rsid w:val="00CC225E"/>
    <w:rsid w:val="00CC2C14"/>
    <w:rsid w:val="00CC3C09"/>
    <w:rsid w:val="00CC53EA"/>
    <w:rsid w:val="00CE0E27"/>
    <w:rsid w:val="00CE4260"/>
    <w:rsid w:val="00CE63A2"/>
    <w:rsid w:val="00D007C3"/>
    <w:rsid w:val="00D02C6E"/>
    <w:rsid w:val="00D02DAE"/>
    <w:rsid w:val="00D06FB2"/>
    <w:rsid w:val="00D11142"/>
    <w:rsid w:val="00D1294F"/>
    <w:rsid w:val="00D151A1"/>
    <w:rsid w:val="00D225CC"/>
    <w:rsid w:val="00D237CC"/>
    <w:rsid w:val="00D26D6E"/>
    <w:rsid w:val="00D30F77"/>
    <w:rsid w:val="00D33FF6"/>
    <w:rsid w:val="00D35600"/>
    <w:rsid w:val="00D3594E"/>
    <w:rsid w:val="00D362EB"/>
    <w:rsid w:val="00D37F9F"/>
    <w:rsid w:val="00D46B5C"/>
    <w:rsid w:val="00D47C8D"/>
    <w:rsid w:val="00D63881"/>
    <w:rsid w:val="00D64341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A6EB9"/>
    <w:rsid w:val="00DB0B7B"/>
    <w:rsid w:val="00DB10D7"/>
    <w:rsid w:val="00DB2012"/>
    <w:rsid w:val="00DB45CC"/>
    <w:rsid w:val="00DB4BA1"/>
    <w:rsid w:val="00DB5481"/>
    <w:rsid w:val="00DB6572"/>
    <w:rsid w:val="00DB7DB1"/>
    <w:rsid w:val="00DC6B74"/>
    <w:rsid w:val="00DD66F9"/>
    <w:rsid w:val="00DD6D15"/>
    <w:rsid w:val="00DE5151"/>
    <w:rsid w:val="00DE6E5E"/>
    <w:rsid w:val="00DF29E9"/>
    <w:rsid w:val="00E019D8"/>
    <w:rsid w:val="00E05521"/>
    <w:rsid w:val="00E06451"/>
    <w:rsid w:val="00E13A5F"/>
    <w:rsid w:val="00E21F5E"/>
    <w:rsid w:val="00E22286"/>
    <w:rsid w:val="00E22F87"/>
    <w:rsid w:val="00E25106"/>
    <w:rsid w:val="00E33DAB"/>
    <w:rsid w:val="00E36FB5"/>
    <w:rsid w:val="00E445BA"/>
    <w:rsid w:val="00E44CA4"/>
    <w:rsid w:val="00E46CAE"/>
    <w:rsid w:val="00E47D5F"/>
    <w:rsid w:val="00E539B0"/>
    <w:rsid w:val="00E53A9B"/>
    <w:rsid w:val="00E548E3"/>
    <w:rsid w:val="00E548FE"/>
    <w:rsid w:val="00E54B8E"/>
    <w:rsid w:val="00E57DEA"/>
    <w:rsid w:val="00E61004"/>
    <w:rsid w:val="00E6100A"/>
    <w:rsid w:val="00E610ED"/>
    <w:rsid w:val="00E615F3"/>
    <w:rsid w:val="00E64A97"/>
    <w:rsid w:val="00E6577A"/>
    <w:rsid w:val="00E80879"/>
    <w:rsid w:val="00E81A44"/>
    <w:rsid w:val="00E81FB4"/>
    <w:rsid w:val="00E82B6A"/>
    <w:rsid w:val="00E8306B"/>
    <w:rsid w:val="00E859BC"/>
    <w:rsid w:val="00E85AAC"/>
    <w:rsid w:val="00E928D3"/>
    <w:rsid w:val="00E94884"/>
    <w:rsid w:val="00E94A7A"/>
    <w:rsid w:val="00E95D86"/>
    <w:rsid w:val="00E96844"/>
    <w:rsid w:val="00EA1219"/>
    <w:rsid w:val="00EA26D0"/>
    <w:rsid w:val="00EA421E"/>
    <w:rsid w:val="00EA43B9"/>
    <w:rsid w:val="00EA4F79"/>
    <w:rsid w:val="00EA601A"/>
    <w:rsid w:val="00EA7AF0"/>
    <w:rsid w:val="00EB3939"/>
    <w:rsid w:val="00EC057C"/>
    <w:rsid w:val="00EC0810"/>
    <w:rsid w:val="00EC08AE"/>
    <w:rsid w:val="00ED1CA8"/>
    <w:rsid w:val="00EE1BC8"/>
    <w:rsid w:val="00EE5D1A"/>
    <w:rsid w:val="00EE639C"/>
    <w:rsid w:val="00EE6665"/>
    <w:rsid w:val="00EE6D7D"/>
    <w:rsid w:val="00EF3E67"/>
    <w:rsid w:val="00EF4FFB"/>
    <w:rsid w:val="00F03F0F"/>
    <w:rsid w:val="00F042A5"/>
    <w:rsid w:val="00F10E6A"/>
    <w:rsid w:val="00F15A28"/>
    <w:rsid w:val="00F20079"/>
    <w:rsid w:val="00F20AFC"/>
    <w:rsid w:val="00F344D1"/>
    <w:rsid w:val="00F35707"/>
    <w:rsid w:val="00F376F0"/>
    <w:rsid w:val="00F42798"/>
    <w:rsid w:val="00F4537C"/>
    <w:rsid w:val="00F461BE"/>
    <w:rsid w:val="00F47252"/>
    <w:rsid w:val="00F517B2"/>
    <w:rsid w:val="00F52EFF"/>
    <w:rsid w:val="00F53257"/>
    <w:rsid w:val="00F54A3F"/>
    <w:rsid w:val="00F577C7"/>
    <w:rsid w:val="00F721B0"/>
    <w:rsid w:val="00F72212"/>
    <w:rsid w:val="00F7233C"/>
    <w:rsid w:val="00F74889"/>
    <w:rsid w:val="00F773DE"/>
    <w:rsid w:val="00F8078E"/>
    <w:rsid w:val="00F81272"/>
    <w:rsid w:val="00F8457B"/>
    <w:rsid w:val="00F85771"/>
    <w:rsid w:val="00F871AE"/>
    <w:rsid w:val="00F92FC0"/>
    <w:rsid w:val="00FA09FA"/>
    <w:rsid w:val="00FA2BBA"/>
    <w:rsid w:val="00FA2FFC"/>
    <w:rsid w:val="00FB0614"/>
    <w:rsid w:val="00FB5CFE"/>
    <w:rsid w:val="00FB7083"/>
    <w:rsid w:val="00FC16F1"/>
    <w:rsid w:val="00FD07E9"/>
    <w:rsid w:val="00FD082A"/>
    <w:rsid w:val="00FD2E3E"/>
    <w:rsid w:val="00FD43C2"/>
    <w:rsid w:val="00FE01E3"/>
    <w:rsid w:val="00FE17C5"/>
    <w:rsid w:val="00FE1DDC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1460</TotalTime>
  <Pages>2</Pages>
  <Words>253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Jiří Fiala</cp:lastModifiedBy>
  <cp:revision>220</cp:revision>
  <cp:lastPrinted>2023-09-13T07:24:00Z</cp:lastPrinted>
  <dcterms:created xsi:type="dcterms:W3CDTF">2022-01-26T06:28:00Z</dcterms:created>
  <dcterms:modified xsi:type="dcterms:W3CDTF">2026-06-01T10:38:00Z</dcterms:modified>
</cp:coreProperties>
</file>