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12EDC396" w:rsidR="00EA1219" w:rsidRDefault="008B7AC5" w:rsidP="00A61C85">
      <w:pPr>
        <w:pStyle w:val="Podnadpis1"/>
      </w:pPr>
      <w:r>
        <w:t xml:space="preserve">na </w:t>
      </w:r>
      <w:r w:rsidR="00514EAF">
        <w:t>2</w:t>
      </w:r>
      <w:r w:rsidR="00EA7AF0">
        <w:t>1</w:t>
      </w:r>
      <w:r>
        <w:t xml:space="preserve">. zasedání Zastupitelstva města Humpolce, které se koná dne </w:t>
      </w:r>
      <w:r w:rsidR="00EA7AF0">
        <w:t>25</w:t>
      </w:r>
      <w:r>
        <w:t xml:space="preserve">. </w:t>
      </w:r>
      <w:r w:rsidR="00EA7AF0">
        <w:t>února</w:t>
      </w:r>
      <w:r>
        <w:t xml:space="preserve"> 202</w:t>
      </w:r>
      <w:r w:rsidR="00EA7AF0">
        <w:t>6</w:t>
      </w:r>
      <w:r>
        <w:t xml:space="preserve"> od 1</w:t>
      </w:r>
      <w:r w:rsidR="00CB274D">
        <w:t>5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4FF91B30" w:rsidR="008B7AC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9B2AE0">
        <w:t>5</w:t>
      </w:r>
      <w:r>
        <w:t xml:space="preserve">:00 hod. </w:t>
      </w:r>
      <w:r w:rsidR="009B2AE0">
        <w:t xml:space="preserve">                   -  </w:t>
      </w:r>
      <w:r>
        <w:t>Zahájení zasedání</w:t>
      </w:r>
      <w:r w:rsidR="004F50DA">
        <w:t xml:space="preserve"> a schválení programu </w:t>
      </w:r>
    </w:p>
    <w:p w14:paraId="0E7ADF7F" w14:textId="3F38298D" w:rsidR="004D60B5" w:rsidRDefault="00FC16F1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9B2AE0">
        <w:t>5</w:t>
      </w:r>
      <w:r>
        <w:t>:</w:t>
      </w:r>
      <w:r w:rsidR="009B2AE0">
        <w:t>1</w:t>
      </w:r>
      <w:r>
        <w:t>0 hod. – 1</w:t>
      </w:r>
      <w:r w:rsidR="009B2AE0">
        <w:t>5</w:t>
      </w:r>
      <w:r>
        <w:t>:</w:t>
      </w:r>
      <w:r w:rsidR="00036C59">
        <w:t>15</w:t>
      </w:r>
      <w:r>
        <w:t xml:space="preserve"> hod. - </w:t>
      </w:r>
      <w:r w:rsidR="00904C31">
        <w:t>Určení ověřovatelů zápisu a zapisovatele</w:t>
      </w:r>
    </w:p>
    <w:p w14:paraId="4F338375" w14:textId="5E8C5644" w:rsidR="005819FB" w:rsidRDefault="004D60B5" w:rsidP="00FC16F1">
      <w:pPr>
        <w:pStyle w:val="Bntext"/>
        <w:numPr>
          <w:ilvl w:val="0"/>
          <w:numId w:val="15"/>
        </w:numPr>
        <w:jc w:val="left"/>
      </w:pPr>
      <w:r>
        <w:t>1</w:t>
      </w:r>
      <w:r w:rsidR="009B2AE0">
        <w:t>5</w:t>
      </w:r>
      <w:r>
        <w:t>:</w:t>
      </w:r>
      <w:r w:rsidR="00036C59">
        <w:t>15</w:t>
      </w:r>
      <w:r>
        <w:t xml:space="preserve"> hod. – 1</w:t>
      </w:r>
      <w:r w:rsidR="009B2AE0">
        <w:t>5</w:t>
      </w:r>
      <w:r w:rsidR="007F0A9A">
        <w:t>.</w:t>
      </w:r>
      <w:r w:rsidR="00036C59">
        <w:t>25</w:t>
      </w:r>
      <w:r>
        <w:t xml:space="preserve"> hod. </w:t>
      </w:r>
      <w:r w:rsidR="00FC16F1">
        <w:t>–</w:t>
      </w:r>
      <w:r>
        <w:t xml:space="preserve"> </w:t>
      </w:r>
      <w:r w:rsidR="00904C31">
        <w:t>Námitky členů zastupitelstva k zápisu z</w:t>
      </w:r>
      <w:r w:rsidR="00CB1047">
        <w:t> </w:t>
      </w:r>
      <w:r w:rsidR="00A103E4">
        <w:t>1</w:t>
      </w:r>
      <w:r w:rsidR="009619EA">
        <w:t>9</w:t>
      </w:r>
      <w:r w:rsidR="00CB1047">
        <w:t>. zasedání</w:t>
      </w:r>
      <w:r w:rsidR="00904C31">
        <w:t xml:space="preserve"> </w:t>
      </w:r>
    </w:p>
    <w:p w14:paraId="532E0283" w14:textId="230CC1F5" w:rsidR="004A3C57" w:rsidRDefault="00E928D3" w:rsidP="007F0A9A">
      <w:pPr>
        <w:pStyle w:val="Bntext"/>
        <w:numPr>
          <w:ilvl w:val="0"/>
          <w:numId w:val="15"/>
        </w:numPr>
        <w:ind w:left="2268" w:hanging="283"/>
      </w:pPr>
      <w:r>
        <w:t xml:space="preserve"> </w:t>
      </w:r>
      <w:r w:rsidR="008C4452">
        <w:t>1</w:t>
      </w:r>
      <w:r w:rsidR="009B2AE0">
        <w:t>5</w:t>
      </w:r>
      <w:r w:rsidR="008C4452">
        <w:t>:</w:t>
      </w:r>
      <w:r w:rsidR="00036C59">
        <w:t>25</w:t>
      </w:r>
      <w:r w:rsidR="008C4452">
        <w:t xml:space="preserve"> hod. – 1</w:t>
      </w:r>
      <w:r w:rsidR="009B2AE0">
        <w:t>5</w:t>
      </w:r>
      <w:r w:rsidR="008C4452">
        <w:t>:</w:t>
      </w:r>
      <w:r w:rsidR="00036C59">
        <w:t>35</w:t>
      </w:r>
      <w:r w:rsidR="008C4452">
        <w:t xml:space="preserve"> hod. – </w:t>
      </w:r>
      <w:r w:rsidR="001E063E">
        <w:t xml:space="preserve">Seznam přijatých </w:t>
      </w:r>
      <w:r w:rsidR="008C4452"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4A7F1C">
        <w:t xml:space="preserve">        </w:t>
      </w:r>
      <w:r w:rsidR="00E548E3">
        <w:t xml:space="preserve">ZM </w:t>
      </w:r>
      <w:r w:rsidR="001E063E">
        <w:t xml:space="preserve">a stav jejich plnění </w:t>
      </w:r>
    </w:p>
    <w:p w14:paraId="19A2FADC" w14:textId="00F58B8F" w:rsidR="001A0634" w:rsidRPr="004A3C57" w:rsidRDefault="00BD47A1" w:rsidP="004A3C57">
      <w:pPr>
        <w:pStyle w:val="Bntext"/>
        <w:numPr>
          <w:ilvl w:val="0"/>
          <w:numId w:val="15"/>
        </w:numPr>
        <w:ind w:left="2268" w:hanging="283"/>
      </w:pPr>
      <w:r>
        <w:t>1</w:t>
      </w:r>
      <w:r w:rsidR="009B2AE0">
        <w:t>5</w:t>
      </w:r>
      <w:r>
        <w:t>:</w:t>
      </w:r>
      <w:r w:rsidR="00882299">
        <w:t>35</w:t>
      </w:r>
      <w:r>
        <w:t xml:space="preserve"> hod. – 1</w:t>
      </w:r>
      <w:r w:rsidR="009B2AE0">
        <w:t>5</w:t>
      </w:r>
      <w:r w:rsidR="001A08F2">
        <w:t>:</w:t>
      </w:r>
      <w:r w:rsidR="00882299">
        <w:t>40</w:t>
      </w:r>
      <w:r>
        <w:t xml:space="preserve"> hod. </w:t>
      </w:r>
      <w:r w:rsidR="00D237CC">
        <w:t>–</w:t>
      </w:r>
      <w:r>
        <w:t xml:space="preserve"> </w:t>
      </w:r>
      <w:r w:rsidR="001A0634">
        <w:t>Rozpočtová opatření pro rok 202</w:t>
      </w:r>
      <w:r w:rsidR="00D007C3">
        <w:t>6</w:t>
      </w:r>
      <w:r w:rsidR="001A0634">
        <w:t xml:space="preserve"> v oblasti dotačních </w:t>
      </w:r>
    </w:p>
    <w:p w14:paraId="6254D29B" w14:textId="642D4062" w:rsidR="007C2032" w:rsidRPr="007C2032" w:rsidRDefault="009619EA" w:rsidP="009619EA">
      <w:pPr>
        <w:pStyle w:val="Bntext"/>
        <w:rPr>
          <w:szCs w:val="20"/>
        </w:rPr>
      </w:pPr>
      <w:r>
        <w:t xml:space="preserve">                                              </w:t>
      </w:r>
      <w:r w:rsidR="001A0634">
        <w:t>vztahů</w:t>
      </w:r>
    </w:p>
    <w:p w14:paraId="286B4F7D" w14:textId="77777777" w:rsidR="00BC48BE" w:rsidRDefault="007C2032" w:rsidP="00BC48BE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t>15:</w:t>
      </w:r>
      <w:r w:rsidR="00882299">
        <w:t>40</w:t>
      </w:r>
      <w:r>
        <w:t xml:space="preserve"> hod. – 1</w:t>
      </w:r>
      <w:r w:rsidR="00882299">
        <w:t>5</w:t>
      </w:r>
      <w:r>
        <w:t>:</w:t>
      </w:r>
      <w:r w:rsidR="00882299">
        <w:t>5</w:t>
      </w:r>
      <w:r w:rsidR="006052F6">
        <w:t>5</w:t>
      </w:r>
      <w:r>
        <w:t xml:space="preserve"> hod. </w:t>
      </w:r>
      <w:r w:rsidR="00BC48BE">
        <w:t>–</w:t>
      </w:r>
      <w:r>
        <w:t xml:space="preserve"> </w:t>
      </w:r>
      <w:r w:rsidR="00BC48BE" w:rsidRPr="00BC48BE">
        <w:rPr>
          <w:szCs w:val="20"/>
        </w:rPr>
        <w:t xml:space="preserve">Příspěvky z dotačních programů města Humpolce na rok </w:t>
      </w:r>
    </w:p>
    <w:p w14:paraId="4FD3EEE3" w14:textId="1FB11797" w:rsidR="00BC48BE" w:rsidRPr="00BC48BE" w:rsidRDefault="00BC48BE" w:rsidP="00BC48BE">
      <w:pPr>
        <w:pStyle w:val="Bntext"/>
        <w:ind w:left="2345"/>
        <w:rPr>
          <w:szCs w:val="20"/>
        </w:rPr>
      </w:pPr>
      <w:r>
        <w:rPr>
          <w:szCs w:val="20"/>
        </w:rPr>
        <w:t xml:space="preserve">                                      </w:t>
      </w:r>
      <w:r w:rsidRPr="00BC48BE">
        <w:rPr>
          <w:szCs w:val="20"/>
        </w:rPr>
        <w:t>202</w:t>
      </w:r>
      <w:r>
        <w:rPr>
          <w:szCs w:val="20"/>
        </w:rPr>
        <w:t>6</w:t>
      </w:r>
    </w:p>
    <w:p w14:paraId="58137BD1" w14:textId="7BE742D3" w:rsidR="006052F6" w:rsidRPr="00BC48BE" w:rsidRDefault="00BC48BE" w:rsidP="005261EE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 w:rsidRPr="006052F6">
        <w:rPr>
          <w:szCs w:val="20"/>
        </w:rPr>
        <w:t>15:5</w:t>
      </w:r>
      <w:r>
        <w:rPr>
          <w:szCs w:val="20"/>
        </w:rPr>
        <w:t>5</w:t>
      </w:r>
      <w:r w:rsidRPr="006052F6">
        <w:rPr>
          <w:szCs w:val="20"/>
        </w:rPr>
        <w:t xml:space="preserve"> hod. – 16:</w:t>
      </w:r>
      <w:r w:rsidR="008E1E5F">
        <w:rPr>
          <w:szCs w:val="20"/>
        </w:rPr>
        <w:t>05</w:t>
      </w:r>
      <w:r w:rsidRPr="006052F6">
        <w:rPr>
          <w:szCs w:val="20"/>
        </w:rPr>
        <w:t xml:space="preserve"> hod. – </w:t>
      </w:r>
      <w:r w:rsidR="006052F6" w:rsidRPr="00BC48BE">
        <w:rPr>
          <w:bCs w:val="0"/>
        </w:rPr>
        <w:t xml:space="preserve">Zpracování projektové dokumentace „Kulturní a </w:t>
      </w:r>
    </w:p>
    <w:p w14:paraId="6DF7B75B" w14:textId="1164B3C5" w:rsidR="006052F6" w:rsidRDefault="006052F6" w:rsidP="006052F6">
      <w:pPr>
        <w:pStyle w:val="Bntext"/>
        <w:ind w:left="4254"/>
        <w:jc w:val="left"/>
        <w:rPr>
          <w:bCs w:val="0"/>
        </w:rPr>
      </w:pPr>
      <w:r>
        <w:rPr>
          <w:bCs w:val="0"/>
        </w:rPr>
        <w:t xml:space="preserve">       </w:t>
      </w:r>
      <w:r w:rsidRPr="006052F6">
        <w:rPr>
          <w:bCs w:val="0"/>
        </w:rPr>
        <w:t xml:space="preserve">společenské centrum Medova vila v Humpolci - </w:t>
      </w:r>
      <w:r>
        <w:rPr>
          <w:bCs w:val="0"/>
        </w:rPr>
        <w:t xml:space="preserve">     </w:t>
      </w:r>
    </w:p>
    <w:p w14:paraId="1D7A992E" w14:textId="0FAA5076" w:rsidR="00BC48BE" w:rsidRPr="00BC48BE" w:rsidRDefault="006052F6" w:rsidP="00BC48BE">
      <w:pPr>
        <w:pStyle w:val="Bntext"/>
        <w:ind w:left="4678" w:hanging="424"/>
        <w:jc w:val="left"/>
        <w:rPr>
          <w:bCs w:val="0"/>
        </w:rPr>
      </w:pPr>
      <w:r>
        <w:rPr>
          <w:bCs w:val="0"/>
        </w:rPr>
        <w:t xml:space="preserve">       </w:t>
      </w:r>
      <w:r w:rsidRPr="006052F6">
        <w:rPr>
          <w:bCs w:val="0"/>
        </w:rPr>
        <w:t xml:space="preserve">rekonstrukce budovy" jako podkladu pro žádost o </w:t>
      </w:r>
      <w:r>
        <w:rPr>
          <w:bCs w:val="0"/>
        </w:rPr>
        <w:t xml:space="preserve">    </w:t>
      </w:r>
      <w:r w:rsidRPr="006052F6">
        <w:rPr>
          <w:bCs w:val="0"/>
        </w:rPr>
        <w:t>dotaci z Fondu EHP/Norsko</w:t>
      </w:r>
    </w:p>
    <w:p w14:paraId="70BF5AEC" w14:textId="0BDEF2D2" w:rsidR="006052F6" w:rsidRDefault="00BC48BE" w:rsidP="006052F6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>16:</w:t>
      </w:r>
      <w:r w:rsidR="008E1E5F">
        <w:rPr>
          <w:szCs w:val="20"/>
        </w:rPr>
        <w:t>05</w:t>
      </w:r>
      <w:r>
        <w:rPr>
          <w:szCs w:val="20"/>
        </w:rPr>
        <w:t xml:space="preserve"> hod. – 16:2</w:t>
      </w:r>
      <w:r w:rsidR="00E6100A">
        <w:rPr>
          <w:szCs w:val="20"/>
        </w:rPr>
        <w:t>0</w:t>
      </w:r>
      <w:r>
        <w:rPr>
          <w:szCs w:val="20"/>
        </w:rPr>
        <w:t xml:space="preserve"> hod. - </w:t>
      </w:r>
      <w:r w:rsidR="006052F6">
        <w:rPr>
          <w:szCs w:val="20"/>
        </w:rPr>
        <w:t>Rozpočtová opatření pro rozpočet na rok 2026</w:t>
      </w:r>
    </w:p>
    <w:p w14:paraId="29098F92" w14:textId="377D2A6F" w:rsidR="00A60C58" w:rsidRDefault="001836E6" w:rsidP="00E6100A">
      <w:pPr>
        <w:pStyle w:val="Bntext"/>
        <w:numPr>
          <w:ilvl w:val="0"/>
          <w:numId w:val="15"/>
        </w:numPr>
        <w:rPr>
          <w:szCs w:val="20"/>
        </w:rPr>
      </w:pPr>
      <w:r w:rsidRPr="006052F6">
        <w:rPr>
          <w:szCs w:val="20"/>
        </w:rPr>
        <w:t>16:</w:t>
      </w:r>
      <w:r w:rsidR="00E6100A">
        <w:rPr>
          <w:szCs w:val="20"/>
        </w:rPr>
        <w:t>2</w:t>
      </w:r>
      <w:r w:rsidRPr="006052F6">
        <w:rPr>
          <w:szCs w:val="20"/>
        </w:rPr>
        <w:t>0 hod. – 16:</w:t>
      </w:r>
      <w:r w:rsidR="008E1E5F">
        <w:rPr>
          <w:szCs w:val="20"/>
        </w:rPr>
        <w:t>30</w:t>
      </w:r>
      <w:r w:rsidRPr="006052F6">
        <w:rPr>
          <w:szCs w:val="20"/>
        </w:rPr>
        <w:t xml:space="preserve"> hod. - </w:t>
      </w:r>
      <w:r w:rsidR="00E6100A" w:rsidRPr="00E6100A">
        <w:rPr>
          <w:szCs w:val="20"/>
        </w:rPr>
        <w:t xml:space="preserve">Přehled </w:t>
      </w:r>
      <w:r w:rsidR="00A60C58">
        <w:rPr>
          <w:szCs w:val="20"/>
        </w:rPr>
        <w:t xml:space="preserve">zhodnocení finančních prostředků na účtech </w:t>
      </w:r>
    </w:p>
    <w:p w14:paraId="559EB85A" w14:textId="54FD9503" w:rsidR="001836E6" w:rsidRPr="00E6100A" w:rsidRDefault="00A60C58" w:rsidP="00A60C58">
      <w:pPr>
        <w:pStyle w:val="Bntext"/>
        <w:ind w:left="4472"/>
        <w:rPr>
          <w:szCs w:val="20"/>
        </w:rPr>
      </w:pPr>
      <w:r>
        <w:rPr>
          <w:szCs w:val="20"/>
        </w:rPr>
        <w:t xml:space="preserve">    města </w:t>
      </w:r>
      <w:r w:rsidR="00E6100A" w:rsidRPr="00E6100A">
        <w:rPr>
          <w:szCs w:val="20"/>
        </w:rPr>
        <w:t>za rok 2025</w:t>
      </w:r>
      <w:r w:rsidR="008E36F0">
        <w:rPr>
          <w:szCs w:val="20"/>
        </w:rPr>
        <w:t xml:space="preserve"> a doplnění Plánu kontrol na rok 2025</w:t>
      </w:r>
    </w:p>
    <w:p w14:paraId="18CBB13A" w14:textId="6CE2AC15" w:rsidR="00E6100A" w:rsidRPr="00E6100A" w:rsidRDefault="00AD6C0A" w:rsidP="00E6100A">
      <w:pPr>
        <w:pStyle w:val="Bntext"/>
        <w:numPr>
          <w:ilvl w:val="0"/>
          <w:numId w:val="15"/>
        </w:numPr>
        <w:jc w:val="left"/>
        <w:rPr>
          <w:szCs w:val="20"/>
        </w:rPr>
      </w:pPr>
      <w:r w:rsidRPr="008608B9">
        <w:rPr>
          <w:szCs w:val="20"/>
        </w:rPr>
        <w:t>1</w:t>
      </w:r>
      <w:r w:rsidR="001836E6">
        <w:rPr>
          <w:szCs w:val="20"/>
        </w:rPr>
        <w:t>6</w:t>
      </w:r>
      <w:r w:rsidRPr="008608B9">
        <w:rPr>
          <w:szCs w:val="20"/>
        </w:rPr>
        <w:t>:</w:t>
      </w:r>
      <w:r w:rsidR="008E1E5F">
        <w:rPr>
          <w:szCs w:val="20"/>
        </w:rPr>
        <w:t>30</w:t>
      </w:r>
      <w:r w:rsidRPr="008608B9">
        <w:rPr>
          <w:szCs w:val="20"/>
        </w:rPr>
        <w:t xml:space="preserve"> hod. – 16:</w:t>
      </w:r>
      <w:r w:rsidR="008E1E5F">
        <w:rPr>
          <w:szCs w:val="20"/>
        </w:rPr>
        <w:t>40</w:t>
      </w:r>
      <w:r w:rsidRPr="008608B9">
        <w:rPr>
          <w:szCs w:val="20"/>
        </w:rPr>
        <w:t xml:space="preserve"> hod. </w:t>
      </w:r>
      <w:r w:rsidR="00882299" w:rsidRPr="008608B9">
        <w:rPr>
          <w:szCs w:val="20"/>
        </w:rPr>
        <w:t>–</w:t>
      </w:r>
      <w:r w:rsidRPr="008608B9">
        <w:rPr>
          <w:szCs w:val="20"/>
        </w:rPr>
        <w:t xml:space="preserve"> </w:t>
      </w:r>
      <w:r w:rsidR="00E6100A" w:rsidRPr="00E6100A">
        <w:rPr>
          <w:szCs w:val="20"/>
        </w:rPr>
        <w:t>Informace o plnění Akčního plánu v roce 2025</w:t>
      </w:r>
    </w:p>
    <w:p w14:paraId="6F821D8A" w14:textId="77777777" w:rsidR="008E1E5F" w:rsidRDefault="00E6100A" w:rsidP="008E1E5F">
      <w:pPr>
        <w:pStyle w:val="Bntext"/>
        <w:numPr>
          <w:ilvl w:val="0"/>
          <w:numId w:val="15"/>
        </w:numPr>
        <w:ind w:left="2410" w:hanging="425"/>
        <w:rPr>
          <w:szCs w:val="20"/>
        </w:rPr>
      </w:pPr>
      <w:r w:rsidRPr="008E1E5F">
        <w:rPr>
          <w:szCs w:val="20"/>
        </w:rPr>
        <w:t>16:</w:t>
      </w:r>
      <w:r w:rsidR="008E1E5F" w:rsidRPr="008E1E5F">
        <w:rPr>
          <w:szCs w:val="20"/>
        </w:rPr>
        <w:t>40</w:t>
      </w:r>
      <w:r w:rsidRPr="008E1E5F">
        <w:rPr>
          <w:szCs w:val="20"/>
        </w:rPr>
        <w:t xml:space="preserve"> hod. – 16:</w:t>
      </w:r>
      <w:r w:rsidR="008E1E5F" w:rsidRPr="008E1E5F">
        <w:rPr>
          <w:szCs w:val="20"/>
        </w:rPr>
        <w:t>50</w:t>
      </w:r>
      <w:r w:rsidRPr="008E1E5F">
        <w:rPr>
          <w:szCs w:val="20"/>
        </w:rPr>
        <w:t xml:space="preserve"> hod. - Partnerská spolupráce mezi městy Karlovac v </w:t>
      </w:r>
    </w:p>
    <w:p w14:paraId="1EBD3C9F" w14:textId="6B12CB96" w:rsidR="00E6100A" w:rsidRPr="008E1E5F" w:rsidRDefault="008E1E5F" w:rsidP="008E1E5F">
      <w:pPr>
        <w:pStyle w:val="Bntext"/>
        <w:ind w:left="3828" w:firstLine="426"/>
        <w:rPr>
          <w:szCs w:val="20"/>
        </w:rPr>
      </w:pPr>
      <w:r>
        <w:rPr>
          <w:szCs w:val="20"/>
        </w:rPr>
        <w:t xml:space="preserve">        </w:t>
      </w:r>
      <w:r w:rsidR="00E6100A" w:rsidRPr="008E1E5F">
        <w:rPr>
          <w:szCs w:val="20"/>
        </w:rPr>
        <w:t>Chorvatsku a městem Humpolec</w:t>
      </w:r>
    </w:p>
    <w:p w14:paraId="7AFE687D" w14:textId="589E77C3" w:rsidR="00E6100A" w:rsidRPr="00E6100A" w:rsidRDefault="00E6100A" w:rsidP="00E6100A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16:</w:t>
      </w:r>
      <w:r w:rsidR="008E1E5F">
        <w:rPr>
          <w:szCs w:val="20"/>
        </w:rPr>
        <w:t>50</w:t>
      </w:r>
      <w:r>
        <w:rPr>
          <w:szCs w:val="20"/>
        </w:rPr>
        <w:t xml:space="preserve"> hod. – 1</w:t>
      </w:r>
      <w:r w:rsidR="008E1E5F">
        <w:rPr>
          <w:szCs w:val="20"/>
        </w:rPr>
        <w:t>7</w:t>
      </w:r>
      <w:r>
        <w:rPr>
          <w:szCs w:val="20"/>
        </w:rPr>
        <w:t>:</w:t>
      </w:r>
      <w:r w:rsidR="008E1E5F">
        <w:rPr>
          <w:szCs w:val="20"/>
        </w:rPr>
        <w:t>0</w:t>
      </w:r>
      <w:r>
        <w:rPr>
          <w:szCs w:val="20"/>
        </w:rPr>
        <w:t xml:space="preserve">5 hod. - </w:t>
      </w:r>
      <w:r w:rsidRPr="00E6100A">
        <w:rPr>
          <w:szCs w:val="20"/>
        </w:rPr>
        <w:t>Změna územního plánu č. 6</w:t>
      </w:r>
    </w:p>
    <w:p w14:paraId="62A48536" w14:textId="2C00A0D4" w:rsidR="00E6100A" w:rsidRDefault="00E6100A" w:rsidP="00E6100A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</w:t>
      </w:r>
      <w:r w:rsidR="008E1E5F">
        <w:rPr>
          <w:szCs w:val="20"/>
        </w:rPr>
        <w:t>7</w:t>
      </w:r>
      <w:r>
        <w:rPr>
          <w:szCs w:val="20"/>
        </w:rPr>
        <w:t>:</w:t>
      </w:r>
      <w:r w:rsidR="008E1E5F">
        <w:rPr>
          <w:szCs w:val="20"/>
        </w:rPr>
        <w:t>0</w:t>
      </w:r>
      <w:r>
        <w:rPr>
          <w:szCs w:val="20"/>
        </w:rPr>
        <w:t>5 hod. – 17:</w:t>
      </w:r>
      <w:r w:rsidR="008E1E5F">
        <w:rPr>
          <w:szCs w:val="20"/>
        </w:rPr>
        <w:t>1</w:t>
      </w:r>
      <w:r>
        <w:rPr>
          <w:szCs w:val="20"/>
        </w:rPr>
        <w:t xml:space="preserve">0 hod. - </w:t>
      </w:r>
      <w:r w:rsidRPr="00E6100A">
        <w:rPr>
          <w:szCs w:val="20"/>
        </w:rPr>
        <w:t xml:space="preserve">Schválení darovací smlouvy Gymnázium dr. A. Hrdličky </w:t>
      </w:r>
    </w:p>
    <w:p w14:paraId="224830BA" w14:textId="282CC722" w:rsidR="00E6100A" w:rsidRPr="00E6100A" w:rsidRDefault="00E6100A" w:rsidP="00E6100A">
      <w:pPr>
        <w:pStyle w:val="Bntext"/>
        <w:ind w:left="4472"/>
        <w:rPr>
          <w:szCs w:val="20"/>
        </w:rPr>
      </w:pPr>
      <w:r>
        <w:rPr>
          <w:szCs w:val="20"/>
        </w:rPr>
        <w:t xml:space="preserve">    </w:t>
      </w:r>
      <w:r w:rsidRPr="00E6100A">
        <w:rPr>
          <w:szCs w:val="20"/>
        </w:rPr>
        <w:t>Humpolec</w:t>
      </w:r>
    </w:p>
    <w:p w14:paraId="7068CC87" w14:textId="5A40E231" w:rsidR="00E6100A" w:rsidRDefault="00E6100A" w:rsidP="00E6100A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17:</w:t>
      </w:r>
      <w:r w:rsidR="008E1E5F">
        <w:rPr>
          <w:szCs w:val="20"/>
        </w:rPr>
        <w:t>1</w:t>
      </w:r>
      <w:r>
        <w:rPr>
          <w:szCs w:val="20"/>
        </w:rPr>
        <w:t>0 hod. – 17:</w:t>
      </w:r>
      <w:r w:rsidR="008E1E5F">
        <w:rPr>
          <w:szCs w:val="20"/>
        </w:rPr>
        <w:t>2</w:t>
      </w:r>
      <w:r>
        <w:rPr>
          <w:szCs w:val="20"/>
        </w:rPr>
        <w:t xml:space="preserve">0 hod. – Zpráva o ukončených kontrolách Kontrolního výboru </w:t>
      </w:r>
    </w:p>
    <w:p w14:paraId="126E6FC1" w14:textId="3778A4D0" w:rsidR="00E6100A" w:rsidRDefault="00E6100A" w:rsidP="00E6100A">
      <w:pPr>
        <w:pStyle w:val="Bntext"/>
        <w:rPr>
          <w:szCs w:val="20"/>
        </w:rPr>
      </w:pPr>
      <w:r>
        <w:rPr>
          <w:szCs w:val="20"/>
        </w:rPr>
        <w:t xml:space="preserve">                                              ZM</w:t>
      </w:r>
    </w:p>
    <w:p w14:paraId="6ED82B7F" w14:textId="32971433" w:rsidR="00E6100A" w:rsidRPr="00A60C58" w:rsidRDefault="00E6100A" w:rsidP="00A60C58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17:</w:t>
      </w:r>
      <w:r w:rsidR="008E1E5F">
        <w:rPr>
          <w:szCs w:val="20"/>
        </w:rPr>
        <w:t>2</w:t>
      </w:r>
      <w:r>
        <w:rPr>
          <w:szCs w:val="20"/>
        </w:rPr>
        <w:t xml:space="preserve">0 hod. </w:t>
      </w:r>
      <w:r w:rsidR="00A60C58">
        <w:rPr>
          <w:szCs w:val="20"/>
        </w:rPr>
        <w:t>–</w:t>
      </w:r>
      <w:r>
        <w:rPr>
          <w:szCs w:val="20"/>
        </w:rPr>
        <w:t xml:space="preserve"> </w:t>
      </w:r>
      <w:r w:rsidR="00A60C58">
        <w:rPr>
          <w:szCs w:val="20"/>
        </w:rPr>
        <w:t>17:2</w:t>
      </w:r>
      <w:r w:rsidR="008E1E5F">
        <w:rPr>
          <w:szCs w:val="20"/>
        </w:rPr>
        <w:t>5</w:t>
      </w:r>
      <w:r w:rsidR="00A60C58">
        <w:rPr>
          <w:szCs w:val="20"/>
        </w:rPr>
        <w:t xml:space="preserve"> hod. - </w:t>
      </w:r>
      <w:r w:rsidRPr="00A60C58">
        <w:rPr>
          <w:szCs w:val="20"/>
        </w:rPr>
        <w:t xml:space="preserve">Odstoupení člena Osadního výboru na Rozkoši a </w:t>
      </w:r>
    </w:p>
    <w:p w14:paraId="3A436653" w14:textId="5471D2EB" w:rsidR="00BD570A" w:rsidRDefault="00E6100A" w:rsidP="00E6100A">
      <w:pPr>
        <w:pStyle w:val="Bntext"/>
        <w:ind w:left="4472"/>
        <w:rPr>
          <w:szCs w:val="20"/>
        </w:rPr>
      </w:pPr>
      <w:r>
        <w:rPr>
          <w:szCs w:val="20"/>
        </w:rPr>
        <w:t xml:space="preserve">   </w:t>
      </w:r>
      <w:r w:rsidR="00A60C58">
        <w:rPr>
          <w:szCs w:val="20"/>
        </w:rPr>
        <w:t xml:space="preserve">  </w:t>
      </w:r>
      <w:r w:rsidRPr="00107D91">
        <w:rPr>
          <w:szCs w:val="20"/>
        </w:rPr>
        <w:t>jmenování nového</w:t>
      </w:r>
    </w:p>
    <w:p w14:paraId="782D54C1" w14:textId="03BFA4ED" w:rsidR="000F3BFC" w:rsidRDefault="009619EA" w:rsidP="000F3BFC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 xml:space="preserve"> </w:t>
      </w:r>
      <w:r w:rsidR="00D237CC" w:rsidRPr="007B797D">
        <w:rPr>
          <w:szCs w:val="20"/>
        </w:rPr>
        <w:t>1</w:t>
      </w:r>
      <w:r w:rsidR="008E1E5F">
        <w:rPr>
          <w:szCs w:val="20"/>
        </w:rPr>
        <w:t>7</w:t>
      </w:r>
      <w:r w:rsidR="00D237CC" w:rsidRPr="007B797D">
        <w:rPr>
          <w:szCs w:val="20"/>
        </w:rPr>
        <w:t>:</w:t>
      </w:r>
      <w:r w:rsidR="008E1E5F">
        <w:rPr>
          <w:szCs w:val="20"/>
        </w:rPr>
        <w:t>25</w:t>
      </w:r>
      <w:r w:rsidR="00D237CC" w:rsidRPr="007B797D">
        <w:rPr>
          <w:szCs w:val="20"/>
        </w:rPr>
        <w:t xml:space="preserve"> hod. – 1</w:t>
      </w:r>
      <w:r w:rsidR="008E1E5F">
        <w:rPr>
          <w:szCs w:val="20"/>
        </w:rPr>
        <w:t>7</w:t>
      </w:r>
      <w:r w:rsidR="00D237CC" w:rsidRPr="007B797D">
        <w:rPr>
          <w:szCs w:val="20"/>
        </w:rPr>
        <w:t>:</w:t>
      </w:r>
      <w:r w:rsidR="008E1E5F">
        <w:rPr>
          <w:szCs w:val="20"/>
        </w:rPr>
        <w:t>35</w:t>
      </w:r>
      <w:r w:rsidR="00D237CC" w:rsidRPr="007B797D">
        <w:rPr>
          <w:szCs w:val="20"/>
        </w:rPr>
        <w:t xml:space="preserve"> hod. –</w:t>
      </w:r>
      <w:r w:rsidR="00D007C3">
        <w:rPr>
          <w:szCs w:val="20"/>
        </w:rPr>
        <w:t xml:space="preserve"> </w:t>
      </w:r>
      <w:r w:rsidR="000F3BFC">
        <w:rPr>
          <w:szCs w:val="20"/>
        </w:rPr>
        <w:t>P</w:t>
      </w:r>
      <w:r w:rsidR="000F3BFC" w:rsidRPr="004A6EC6">
        <w:rPr>
          <w:szCs w:val="20"/>
        </w:rPr>
        <w:t xml:space="preserve">růběžná informace o budoucím provozování </w:t>
      </w:r>
    </w:p>
    <w:p w14:paraId="3201F912" w14:textId="48DFDAE6" w:rsidR="000F3BFC" w:rsidRDefault="000F3BFC" w:rsidP="002F329A">
      <w:pPr>
        <w:pStyle w:val="Bntext"/>
        <w:ind w:left="4472" w:firstLine="206"/>
        <w:rPr>
          <w:szCs w:val="20"/>
        </w:rPr>
      </w:pPr>
      <w:r w:rsidRPr="004A6EC6">
        <w:rPr>
          <w:szCs w:val="20"/>
        </w:rPr>
        <w:t>vodohospodářské infrastruktury</w:t>
      </w:r>
      <w:r>
        <w:rPr>
          <w:szCs w:val="20"/>
        </w:rPr>
        <w:t xml:space="preserve"> města Humpolce</w:t>
      </w:r>
    </w:p>
    <w:p w14:paraId="6550D23A" w14:textId="3C4E226C" w:rsidR="007B797D" w:rsidRDefault="002F329A" w:rsidP="00D007C3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>1</w:t>
      </w:r>
      <w:r w:rsidR="008E1E5F">
        <w:rPr>
          <w:szCs w:val="20"/>
        </w:rPr>
        <w:t>7</w:t>
      </w:r>
      <w:r>
        <w:rPr>
          <w:szCs w:val="20"/>
        </w:rPr>
        <w:t>:</w:t>
      </w:r>
      <w:r w:rsidR="008E1E5F">
        <w:rPr>
          <w:szCs w:val="20"/>
        </w:rPr>
        <w:t>35</w:t>
      </w:r>
      <w:r>
        <w:rPr>
          <w:szCs w:val="20"/>
        </w:rPr>
        <w:t xml:space="preserve"> hod. – 1</w:t>
      </w:r>
      <w:r w:rsidR="008E1E5F">
        <w:rPr>
          <w:szCs w:val="20"/>
        </w:rPr>
        <w:t>7</w:t>
      </w:r>
      <w:r>
        <w:rPr>
          <w:szCs w:val="20"/>
        </w:rPr>
        <w:t>:</w:t>
      </w:r>
      <w:r w:rsidR="008E1E5F">
        <w:rPr>
          <w:szCs w:val="20"/>
        </w:rPr>
        <w:t>45</w:t>
      </w:r>
      <w:r>
        <w:rPr>
          <w:szCs w:val="20"/>
        </w:rPr>
        <w:t xml:space="preserve"> hod. – Přijetí daru pozemků od Kraje Vysočina</w:t>
      </w:r>
    </w:p>
    <w:p w14:paraId="61862D11" w14:textId="72295924" w:rsidR="002F329A" w:rsidRPr="002F329A" w:rsidRDefault="002F329A" w:rsidP="002F329A">
      <w:pPr>
        <w:pStyle w:val="Bntext"/>
        <w:numPr>
          <w:ilvl w:val="0"/>
          <w:numId w:val="44"/>
        </w:numPr>
        <w:rPr>
          <w:bCs w:val="0"/>
          <w:szCs w:val="20"/>
        </w:rPr>
      </w:pPr>
      <w:r w:rsidRPr="002F329A">
        <w:rPr>
          <w:bCs w:val="0"/>
        </w:rPr>
        <w:t>poz. pp. KN č. 786/46 a 786/47 vše v katastrálním území Hněvkovice u Humpolce</w:t>
      </w:r>
    </w:p>
    <w:p w14:paraId="5A4C0589" w14:textId="363B5CA7" w:rsidR="002F329A" w:rsidRPr="002F329A" w:rsidRDefault="002F329A" w:rsidP="002F329A">
      <w:pPr>
        <w:pStyle w:val="Bntext"/>
        <w:numPr>
          <w:ilvl w:val="0"/>
          <w:numId w:val="44"/>
        </w:numPr>
        <w:rPr>
          <w:bCs w:val="0"/>
          <w:szCs w:val="20"/>
        </w:rPr>
      </w:pPr>
      <w:r w:rsidRPr="002F329A">
        <w:rPr>
          <w:bCs w:val="0"/>
        </w:rPr>
        <w:lastRenderedPageBreak/>
        <w:t>poz. pp KN č.  1496/194, 1496/195, 2526/64 a 2526/66 o vše v katastrálním území Humpolec</w:t>
      </w:r>
    </w:p>
    <w:p w14:paraId="1F81E3DC" w14:textId="0FA74AF3" w:rsidR="002F329A" w:rsidRPr="002F329A" w:rsidRDefault="002F329A" w:rsidP="002F329A">
      <w:pPr>
        <w:pStyle w:val="Bntext"/>
        <w:numPr>
          <w:ilvl w:val="0"/>
          <w:numId w:val="44"/>
        </w:numPr>
        <w:rPr>
          <w:bCs w:val="0"/>
          <w:szCs w:val="20"/>
        </w:rPr>
      </w:pPr>
      <w:r>
        <w:rPr>
          <w:bCs w:val="0"/>
        </w:rPr>
        <w:t xml:space="preserve">poz.pp. KN č. 786/46 a 786/47 v k.ú. </w:t>
      </w:r>
      <w:r w:rsidR="00E13A5F">
        <w:rPr>
          <w:bCs w:val="0"/>
        </w:rPr>
        <w:t>Hněvkovice</w:t>
      </w:r>
    </w:p>
    <w:p w14:paraId="3A6B21A0" w14:textId="1FE4B65B" w:rsidR="000C03FA" w:rsidRPr="000C03FA" w:rsidRDefault="000C03FA" w:rsidP="00E6100A">
      <w:pPr>
        <w:pStyle w:val="Bntext"/>
        <w:numPr>
          <w:ilvl w:val="0"/>
          <w:numId w:val="15"/>
        </w:numPr>
        <w:rPr>
          <w:bCs w:val="0"/>
          <w:szCs w:val="20"/>
        </w:rPr>
      </w:pPr>
      <w:r>
        <w:rPr>
          <w:szCs w:val="20"/>
        </w:rPr>
        <w:t>1</w:t>
      </w:r>
      <w:r w:rsidR="008E1E5F">
        <w:rPr>
          <w:szCs w:val="20"/>
        </w:rPr>
        <w:t>7</w:t>
      </w:r>
      <w:r>
        <w:rPr>
          <w:szCs w:val="20"/>
        </w:rPr>
        <w:t>:</w:t>
      </w:r>
      <w:r w:rsidR="008E1E5F">
        <w:rPr>
          <w:szCs w:val="20"/>
        </w:rPr>
        <w:t>45</w:t>
      </w:r>
      <w:r>
        <w:rPr>
          <w:szCs w:val="20"/>
        </w:rPr>
        <w:t xml:space="preserve"> hod. – 1</w:t>
      </w:r>
      <w:r w:rsidR="008E1E5F">
        <w:rPr>
          <w:szCs w:val="20"/>
        </w:rPr>
        <w:t>7</w:t>
      </w:r>
      <w:r>
        <w:rPr>
          <w:szCs w:val="20"/>
        </w:rPr>
        <w:t>:5</w:t>
      </w:r>
      <w:r w:rsidR="008E1E5F">
        <w:rPr>
          <w:szCs w:val="20"/>
        </w:rPr>
        <w:t>0</w:t>
      </w:r>
      <w:r>
        <w:rPr>
          <w:szCs w:val="20"/>
        </w:rPr>
        <w:t xml:space="preserve"> hod. </w:t>
      </w:r>
      <w:r w:rsidR="002F329A">
        <w:rPr>
          <w:szCs w:val="20"/>
        </w:rPr>
        <w:t>–</w:t>
      </w:r>
      <w:r>
        <w:rPr>
          <w:szCs w:val="20"/>
        </w:rPr>
        <w:t xml:space="preserve"> </w:t>
      </w:r>
      <w:r w:rsidR="002F329A">
        <w:rPr>
          <w:szCs w:val="20"/>
        </w:rPr>
        <w:t xml:space="preserve">Prodej poz.p. KN č. 2151/14 v k.ú. Humpolec – P. Teclová </w:t>
      </w:r>
    </w:p>
    <w:p w14:paraId="62C04BF7" w14:textId="77263C6F" w:rsidR="007B797D" w:rsidRPr="00B7227D" w:rsidRDefault="007B797D" w:rsidP="00B7227D">
      <w:pPr>
        <w:pStyle w:val="Bntext"/>
        <w:numPr>
          <w:ilvl w:val="0"/>
          <w:numId w:val="15"/>
        </w:numPr>
        <w:ind w:left="2410" w:hanging="425"/>
        <w:rPr>
          <w:szCs w:val="20"/>
        </w:rPr>
      </w:pPr>
      <w:r w:rsidRPr="00B7227D">
        <w:rPr>
          <w:szCs w:val="20"/>
        </w:rPr>
        <w:t>1</w:t>
      </w:r>
      <w:r w:rsidR="008E1E5F" w:rsidRPr="00B7227D">
        <w:rPr>
          <w:szCs w:val="20"/>
        </w:rPr>
        <w:t>7</w:t>
      </w:r>
      <w:r w:rsidRPr="00B7227D">
        <w:rPr>
          <w:szCs w:val="20"/>
        </w:rPr>
        <w:t>:</w:t>
      </w:r>
      <w:r w:rsidR="000C03FA" w:rsidRPr="00B7227D">
        <w:rPr>
          <w:szCs w:val="20"/>
        </w:rPr>
        <w:t>5</w:t>
      </w:r>
      <w:r w:rsidR="008E1E5F" w:rsidRPr="00B7227D">
        <w:rPr>
          <w:szCs w:val="20"/>
        </w:rPr>
        <w:t>0</w:t>
      </w:r>
      <w:r w:rsidRPr="00B7227D">
        <w:rPr>
          <w:szCs w:val="20"/>
        </w:rPr>
        <w:t xml:space="preserve"> hod. – 17:</w:t>
      </w:r>
      <w:r w:rsidR="008E1E5F" w:rsidRPr="00B7227D">
        <w:rPr>
          <w:szCs w:val="20"/>
        </w:rPr>
        <w:t>55</w:t>
      </w:r>
      <w:r w:rsidRPr="00B7227D">
        <w:rPr>
          <w:szCs w:val="20"/>
        </w:rPr>
        <w:t xml:space="preserve"> hod. </w:t>
      </w:r>
      <w:r w:rsidR="002F329A" w:rsidRPr="00B7227D">
        <w:rPr>
          <w:szCs w:val="20"/>
        </w:rPr>
        <w:t>– Směna pozemků pod místní komunikací ve Světlici</w:t>
      </w:r>
      <w:r w:rsidR="008E1E5F" w:rsidRPr="00B7227D">
        <w:rPr>
          <w:szCs w:val="20"/>
        </w:rPr>
        <w:t xml:space="preserve"> </w:t>
      </w:r>
    </w:p>
    <w:p w14:paraId="5850EFAE" w14:textId="77777777" w:rsidR="00B7227D" w:rsidRDefault="007B797D" w:rsidP="00B7227D">
      <w:pPr>
        <w:pStyle w:val="Bntext"/>
        <w:numPr>
          <w:ilvl w:val="0"/>
          <w:numId w:val="15"/>
        </w:numPr>
        <w:ind w:left="2410" w:hanging="425"/>
        <w:rPr>
          <w:szCs w:val="20"/>
        </w:rPr>
      </w:pPr>
      <w:r w:rsidRPr="00B7227D">
        <w:rPr>
          <w:szCs w:val="20"/>
        </w:rPr>
        <w:t>17:</w:t>
      </w:r>
      <w:r w:rsidR="008E1E5F" w:rsidRPr="00B7227D">
        <w:rPr>
          <w:szCs w:val="20"/>
        </w:rPr>
        <w:t>55</w:t>
      </w:r>
      <w:r w:rsidRPr="00B7227D">
        <w:rPr>
          <w:szCs w:val="20"/>
        </w:rPr>
        <w:t xml:space="preserve"> hod. – 1</w:t>
      </w:r>
      <w:r w:rsidR="008E1E5F" w:rsidRPr="00B7227D">
        <w:rPr>
          <w:szCs w:val="20"/>
        </w:rPr>
        <w:t>8</w:t>
      </w:r>
      <w:r w:rsidRPr="00B7227D">
        <w:rPr>
          <w:szCs w:val="20"/>
        </w:rPr>
        <w:t xml:space="preserve">:10 hod. </w:t>
      </w:r>
      <w:r w:rsidR="002F329A" w:rsidRPr="00B7227D">
        <w:rPr>
          <w:szCs w:val="20"/>
        </w:rPr>
        <w:t>– Výkup pozemků pod místní komunikací ve Světlici</w:t>
      </w:r>
      <w:r w:rsidR="008E1E5F" w:rsidRPr="00B7227D">
        <w:rPr>
          <w:szCs w:val="20"/>
        </w:rPr>
        <w:t xml:space="preserve"> </w:t>
      </w:r>
      <w:r w:rsidR="008236E0" w:rsidRPr="00B7227D">
        <w:rPr>
          <w:szCs w:val="20"/>
        </w:rPr>
        <w:t xml:space="preserve"> </w:t>
      </w:r>
    </w:p>
    <w:p w14:paraId="0BECC794" w14:textId="59C2355C" w:rsidR="002F329A" w:rsidRPr="00B7227D" w:rsidRDefault="00B7227D" w:rsidP="00066666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 xml:space="preserve">  </w:t>
      </w:r>
      <w:r w:rsidR="007B797D" w:rsidRPr="00B7227D">
        <w:rPr>
          <w:szCs w:val="20"/>
        </w:rPr>
        <w:t>1</w:t>
      </w:r>
      <w:r w:rsidR="008E1E5F" w:rsidRPr="00B7227D">
        <w:rPr>
          <w:szCs w:val="20"/>
        </w:rPr>
        <w:t>8</w:t>
      </w:r>
      <w:r w:rsidR="007B797D" w:rsidRPr="00B7227D">
        <w:rPr>
          <w:szCs w:val="20"/>
        </w:rPr>
        <w:t>:10 hod. – 1</w:t>
      </w:r>
      <w:r w:rsidR="008E1E5F" w:rsidRPr="00B7227D">
        <w:rPr>
          <w:szCs w:val="20"/>
        </w:rPr>
        <w:t>8</w:t>
      </w:r>
      <w:r w:rsidR="007B797D" w:rsidRPr="00B7227D">
        <w:rPr>
          <w:szCs w:val="20"/>
        </w:rPr>
        <w:t xml:space="preserve">:20 hod. </w:t>
      </w:r>
      <w:r w:rsidR="002F329A" w:rsidRPr="00B7227D">
        <w:rPr>
          <w:szCs w:val="20"/>
        </w:rPr>
        <w:t xml:space="preserve">– Smlouva o smlouvě budoucí kupní pro pozemky ZTV </w:t>
      </w:r>
    </w:p>
    <w:p w14:paraId="253EEAB4" w14:textId="36E7C318" w:rsidR="001B7FE3" w:rsidRDefault="002F329A" w:rsidP="002F329A">
      <w:pPr>
        <w:pStyle w:val="Bntext"/>
        <w:ind w:left="4395"/>
        <w:rPr>
          <w:szCs w:val="20"/>
        </w:rPr>
      </w:pPr>
      <w:r>
        <w:rPr>
          <w:szCs w:val="20"/>
        </w:rPr>
        <w:t xml:space="preserve">       Petrovice – od Pily Petrovice</w:t>
      </w:r>
      <w:r w:rsidR="001B7FE3" w:rsidRPr="001836E6">
        <w:rPr>
          <w:szCs w:val="20"/>
        </w:rPr>
        <w:t xml:space="preserve"> </w:t>
      </w:r>
    </w:p>
    <w:p w14:paraId="19C63EEE" w14:textId="77777777" w:rsidR="008E1E5F" w:rsidRDefault="008236E0" w:rsidP="008E1E5F">
      <w:pPr>
        <w:pStyle w:val="Bntext"/>
        <w:numPr>
          <w:ilvl w:val="0"/>
          <w:numId w:val="15"/>
        </w:numPr>
        <w:ind w:left="2410" w:hanging="425"/>
        <w:rPr>
          <w:szCs w:val="20"/>
        </w:rPr>
      </w:pPr>
      <w:r w:rsidRPr="008E1E5F">
        <w:rPr>
          <w:szCs w:val="20"/>
        </w:rPr>
        <w:t>1</w:t>
      </w:r>
      <w:r w:rsidR="008E1E5F" w:rsidRPr="008E1E5F">
        <w:rPr>
          <w:szCs w:val="20"/>
        </w:rPr>
        <w:t>8</w:t>
      </w:r>
      <w:r w:rsidR="002F329A" w:rsidRPr="008E1E5F">
        <w:rPr>
          <w:szCs w:val="20"/>
        </w:rPr>
        <w:t>:2</w:t>
      </w:r>
      <w:r w:rsidRPr="008E1E5F">
        <w:rPr>
          <w:szCs w:val="20"/>
        </w:rPr>
        <w:t>0 hod. – 1</w:t>
      </w:r>
      <w:r w:rsidR="008E1E5F" w:rsidRPr="008E1E5F">
        <w:rPr>
          <w:szCs w:val="20"/>
        </w:rPr>
        <w:t>8</w:t>
      </w:r>
      <w:r w:rsidRPr="008E1E5F">
        <w:rPr>
          <w:szCs w:val="20"/>
        </w:rPr>
        <w:t>:</w:t>
      </w:r>
      <w:r w:rsidR="002F329A" w:rsidRPr="008E1E5F">
        <w:rPr>
          <w:szCs w:val="20"/>
        </w:rPr>
        <w:t>3</w:t>
      </w:r>
      <w:r w:rsidRPr="008E1E5F">
        <w:rPr>
          <w:szCs w:val="20"/>
        </w:rPr>
        <w:t>0 hod. –</w:t>
      </w:r>
      <w:r w:rsidR="002F329A" w:rsidRPr="008E1E5F">
        <w:rPr>
          <w:szCs w:val="20"/>
        </w:rPr>
        <w:t xml:space="preserve"> </w:t>
      </w:r>
      <w:r w:rsidR="00EA7AF0" w:rsidRPr="008E1E5F">
        <w:rPr>
          <w:szCs w:val="20"/>
        </w:rPr>
        <w:t xml:space="preserve">Dodatek č. 1 ke smlouvě o zrušení předkupního práva </w:t>
      </w:r>
    </w:p>
    <w:p w14:paraId="204CD906" w14:textId="46C91D46" w:rsidR="008E1E5F" w:rsidRDefault="008E1E5F" w:rsidP="008E1E5F">
      <w:pPr>
        <w:pStyle w:val="Bntext"/>
        <w:ind w:left="3119" w:firstLine="426"/>
        <w:rPr>
          <w:szCs w:val="20"/>
        </w:rPr>
      </w:pPr>
      <w:r>
        <w:rPr>
          <w:szCs w:val="20"/>
        </w:rPr>
        <w:t xml:space="preserve">                      </w:t>
      </w:r>
      <w:r w:rsidR="00EA7AF0" w:rsidRPr="008E1E5F">
        <w:rPr>
          <w:szCs w:val="20"/>
        </w:rPr>
        <w:t xml:space="preserve">a smlouvě o zřízení předkupního práva – Junák – český </w:t>
      </w:r>
    </w:p>
    <w:p w14:paraId="294F8E27" w14:textId="672562D1" w:rsidR="002F329A" w:rsidRPr="008E1E5F" w:rsidRDefault="00EA7AF0" w:rsidP="008E1E5F">
      <w:pPr>
        <w:pStyle w:val="Bntext"/>
        <w:ind w:left="4330" w:firstLine="633"/>
        <w:rPr>
          <w:szCs w:val="20"/>
        </w:rPr>
      </w:pPr>
      <w:r w:rsidRPr="008E1E5F">
        <w:rPr>
          <w:szCs w:val="20"/>
        </w:rPr>
        <w:t>skaut</w:t>
      </w:r>
    </w:p>
    <w:p w14:paraId="4D260B8C" w14:textId="1A966556" w:rsidR="00EA1219" w:rsidRPr="00810A50" w:rsidRDefault="00886950" w:rsidP="00B51CE8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8E1E5F">
        <w:rPr>
          <w:szCs w:val="20"/>
        </w:rPr>
        <w:t>8</w:t>
      </w:r>
      <w:r>
        <w:rPr>
          <w:szCs w:val="20"/>
        </w:rPr>
        <w:t>:</w:t>
      </w:r>
      <w:r w:rsidR="00EA7AF0">
        <w:rPr>
          <w:szCs w:val="20"/>
        </w:rPr>
        <w:t>30</w:t>
      </w:r>
      <w:r>
        <w:rPr>
          <w:szCs w:val="20"/>
        </w:rPr>
        <w:t xml:space="preserve"> hod. – 1</w:t>
      </w:r>
      <w:r w:rsidR="008E1E5F">
        <w:rPr>
          <w:szCs w:val="20"/>
        </w:rPr>
        <w:t>8</w:t>
      </w:r>
      <w:r>
        <w:rPr>
          <w:szCs w:val="20"/>
        </w:rPr>
        <w:t>:</w:t>
      </w:r>
      <w:r w:rsidR="00EA7AF0">
        <w:rPr>
          <w:szCs w:val="20"/>
        </w:rPr>
        <w:t>45</w:t>
      </w:r>
      <w:r>
        <w:rPr>
          <w:szCs w:val="20"/>
        </w:rPr>
        <w:t xml:space="preserve"> hod. - </w:t>
      </w:r>
      <w:r w:rsidR="005819FB" w:rsidRPr="00810A50">
        <w:rPr>
          <w:szCs w:val="20"/>
        </w:rPr>
        <w:t>Volné návrhy a závěr</w:t>
      </w:r>
    </w:p>
    <w:p w14:paraId="57D94E2B" w14:textId="77777777" w:rsidR="00E928D3" w:rsidRDefault="00E928D3" w:rsidP="003F74C5">
      <w:pPr>
        <w:pStyle w:val="Bntext"/>
        <w:ind w:left="0"/>
        <w:rPr>
          <w:szCs w:val="20"/>
        </w:rPr>
      </w:pPr>
    </w:p>
    <w:p w14:paraId="695CF331" w14:textId="77777777" w:rsidR="00E928D3" w:rsidRDefault="00E928D3" w:rsidP="003F74C5">
      <w:pPr>
        <w:pStyle w:val="Bntext"/>
        <w:ind w:left="0"/>
        <w:rPr>
          <w:szCs w:val="20"/>
        </w:rPr>
      </w:pPr>
    </w:p>
    <w:p w14:paraId="1967A321" w14:textId="77777777" w:rsidR="00E928D3" w:rsidRDefault="00E928D3" w:rsidP="003F74C5">
      <w:pPr>
        <w:pStyle w:val="Bntext"/>
        <w:ind w:left="0"/>
        <w:rPr>
          <w:szCs w:val="20"/>
        </w:rPr>
      </w:pPr>
    </w:p>
    <w:p w14:paraId="2364FFC4" w14:textId="77777777" w:rsidR="00E928D3" w:rsidRDefault="00E928D3" w:rsidP="003F74C5">
      <w:pPr>
        <w:pStyle w:val="Bntext"/>
        <w:ind w:left="0"/>
        <w:rPr>
          <w:szCs w:val="20"/>
        </w:rPr>
      </w:pPr>
    </w:p>
    <w:p w14:paraId="2301DBB7" w14:textId="5D7DDD6B" w:rsidR="00E548E3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7860937D" w14:textId="77777777" w:rsidR="002A5833" w:rsidRDefault="002A5833" w:rsidP="003F74C5">
      <w:pPr>
        <w:pStyle w:val="Bntext"/>
        <w:ind w:left="0"/>
        <w:rPr>
          <w:szCs w:val="20"/>
        </w:rPr>
      </w:pPr>
    </w:p>
    <w:p w14:paraId="125AFF17" w14:textId="77777777" w:rsidR="006B3A38" w:rsidRDefault="006B3A38" w:rsidP="003F74C5">
      <w:pPr>
        <w:pStyle w:val="Bntext"/>
        <w:ind w:left="0"/>
        <w:rPr>
          <w:szCs w:val="20"/>
        </w:rPr>
      </w:pPr>
    </w:p>
    <w:p w14:paraId="2E0F671F" w14:textId="77777777" w:rsidR="006B3A38" w:rsidRDefault="006B3A38" w:rsidP="003F74C5">
      <w:pPr>
        <w:pStyle w:val="Bntext"/>
        <w:ind w:left="0"/>
        <w:rPr>
          <w:szCs w:val="20"/>
        </w:rPr>
      </w:pPr>
    </w:p>
    <w:p w14:paraId="595BA351" w14:textId="77777777" w:rsidR="007F19BE" w:rsidRDefault="007F19BE" w:rsidP="003F74C5">
      <w:pPr>
        <w:pStyle w:val="Bntext"/>
        <w:ind w:left="0"/>
        <w:rPr>
          <w:szCs w:val="20"/>
        </w:rPr>
      </w:pPr>
    </w:p>
    <w:p w14:paraId="6ABAF0BF" w14:textId="2EB0C8A2" w:rsidR="009B4090" w:rsidRDefault="00790360" w:rsidP="009B4090">
      <w:pPr>
        <w:pStyle w:val="Bntext"/>
        <w:rPr>
          <w:szCs w:val="20"/>
        </w:rPr>
      </w:pPr>
      <w:r>
        <w:rPr>
          <w:szCs w:val="20"/>
        </w:rPr>
        <w:t>Ing. Petr Mache</w:t>
      </w:r>
      <w:r w:rsidR="009B4090">
        <w:rPr>
          <w:szCs w:val="20"/>
        </w:rPr>
        <w:t>k</w:t>
      </w:r>
    </w:p>
    <w:p w14:paraId="7F272375" w14:textId="43BA6821" w:rsidR="00BF19BA" w:rsidRDefault="00A04905" w:rsidP="00DA6307">
      <w:pPr>
        <w:pStyle w:val="Bntext"/>
        <w:rPr>
          <w:szCs w:val="20"/>
        </w:rPr>
      </w:pPr>
      <w:r>
        <w:rPr>
          <w:szCs w:val="20"/>
        </w:rPr>
        <w:t>s</w:t>
      </w:r>
      <w:r w:rsidR="005819FB">
        <w:rPr>
          <w:szCs w:val="20"/>
        </w:rPr>
        <w:t xml:space="preserve">tarosta města </w:t>
      </w:r>
      <w:bookmarkEnd w:id="0"/>
    </w:p>
    <w:sectPr w:rsidR="00BF19BA" w:rsidSect="001023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43" w:right="991" w:bottom="1701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A8760" w14:textId="77777777" w:rsidR="00E615F3" w:rsidRDefault="00E615F3" w:rsidP="001E1746">
      <w:r>
        <w:separator/>
      </w:r>
    </w:p>
  </w:endnote>
  <w:endnote w:type="continuationSeparator" w:id="0">
    <w:p w14:paraId="05CE7953" w14:textId="77777777" w:rsidR="00E615F3" w:rsidRDefault="00E615F3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typ BL Display"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1F7DA" w14:textId="77777777" w:rsidR="005D5FC2" w:rsidRDefault="005D5FC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č. ú.: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1D94A48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6A268" w14:textId="77777777" w:rsidR="005D5FC2" w:rsidRDefault="005D5FC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03048" w14:textId="77777777" w:rsidR="00E615F3" w:rsidRDefault="00E615F3" w:rsidP="001E1746">
      <w:r>
        <w:separator/>
      </w:r>
    </w:p>
  </w:footnote>
  <w:footnote w:type="continuationSeparator" w:id="0">
    <w:p w14:paraId="33BE0F70" w14:textId="77777777" w:rsidR="00E615F3" w:rsidRDefault="00E615F3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62215" w14:textId="77777777" w:rsidR="005D5FC2" w:rsidRDefault="005D5FC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1079572970" name="Obrázek 1079572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>396 22  Humpolec</w:t>
    </w:r>
  </w:p>
  <w:p w14:paraId="0034CF82" w14:textId="77777777" w:rsidR="00B73A92" w:rsidRDefault="00B73A92" w:rsidP="00B73A92">
    <w:pPr>
      <w:pStyle w:val="Zhlav"/>
      <w:ind w:left="-28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17D74" w14:textId="77777777" w:rsidR="005D5FC2" w:rsidRDefault="005D5FC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92F53"/>
    <w:multiLevelType w:val="hybridMultilevel"/>
    <w:tmpl w:val="9566E788"/>
    <w:lvl w:ilvl="0" w:tplc="C6BE15B2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2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3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4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5" w15:restartNumberingAfterBreak="0">
    <w:nsid w:val="10067356"/>
    <w:multiLevelType w:val="hybridMultilevel"/>
    <w:tmpl w:val="2774E546"/>
    <w:lvl w:ilvl="0" w:tplc="178E10BA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16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1F9F3D94"/>
    <w:multiLevelType w:val="hybridMultilevel"/>
    <w:tmpl w:val="723CCD44"/>
    <w:lvl w:ilvl="0" w:tplc="F9446B64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8" w15:restartNumberingAfterBreak="0">
    <w:nsid w:val="24144371"/>
    <w:multiLevelType w:val="hybridMultilevel"/>
    <w:tmpl w:val="9ADC5E20"/>
    <w:lvl w:ilvl="0" w:tplc="68F6387E">
      <w:start w:val="15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754940"/>
    <w:multiLevelType w:val="hybridMultilevel"/>
    <w:tmpl w:val="2F927DC8"/>
    <w:lvl w:ilvl="0" w:tplc="0E88C7E4">
      <w:start w:val="1"/>
      <w:numFmt w:val="lowerLetter"/>
      <w:lvlText w:val="%1)"/>
      <w:lvlJc w:val="left"/>
      <w:pPr>
        <w:ind w:left="50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58" w:hanging="360"/>
      </w:pPr>
    </w:lvl>
    <w:lvl w:ilvl="2" w:tplc="0405001B" w:tentative="1">
      <w:start w:val="1"/>
      <w:numFmt w:val="lowerRoman"/>
      <w:lvlText w:val="%3."/>
      <w:lvlJc w:val="right"/>
      <w:pPr>
        <w:ind w:left="6478" w:hanging="180"/>
      </w:pPr>
    </w:lvl>
    <w:lvl w:ilvl="3" w:tplc="0405000F" w:tentative="1">
      <w:start w:val="1"/>
      <w:numFmt w:val="decimal"/>
      <w:lvlText w:val="%4."/>
      <w:lvlJc w:val="left"/>
      <w:pPr>
        <w:ind w:left="7198" w:hanging="360"/>
      </w:pPr>
    </w:lvl>
    <w:lvl w:ilvl="4" w:tplc="04050019" w:tentative="1">
      <w:start w:val="1"/>
      <w:numFmt w:val="lowerLetter"/>
      <w:lvlText w:val="%5."/>
      <w:lvlJc w:val="left"/>
      <w:pPr>
        <w:ind w:left="7918" w:hanging="360"/>
      </w:pPr>
    </w:lvl>
    <w:lvl w:ilvl="5" w:tplc="0405001B" w:tentative="1">
      <w:start w:val="1"/>
      <w:numFmt w:val="lowerRoman"/>
      <w:lvlText w:val="%6."/>
      <w:lvlJc w:val="right"/>
      <w:pPr>
        <w:ind w:left="8638" w:hanging="180"/>
      </w:pPr>
    </w:lvl>
    <w:lvl w:ilvl="6" w:tplc="0405000F" w:tentative="1">
      <w:start w:val="1"/>
      <w:numFmt w:val="decimal"/>
      <w:lvlText w:val="%7."/>
      <w:lvlJc w:val="left"/>
      <w:pPr>
        <w:ind w:left="9358" w:hanging="360"/>
      </w:pPr>
    </w:lvl>
    <w:lvl w:ilvl="7" w:tplc="04050019" w:tentative="1">
      <w:start w:val="1"/>
      <w:numFmt w:val="lowerLetter"/>
      <w:lvlText w:val="%8."/>
      <w:lvlJc w:val="left"/>
      <w:pPr>
        <w:ind w:left="10078" w:hanging="360"/>
      </w:pPr>
    </w:lvl>
    <w:lvl w:ilvl="8" w:tplc="0405001B" w:tentative="1">
      <w:start w:val="1"/>
      <w:numFmt w:val="lowerRoman"/>
      <w:lvlText w:val="%9."/>
      <w:lvlJc w:val="right"/>
      <w:pPr>
        <w:ind w:left="10798" w:hanging="180"/>
      </w:pPr>
    </w:lvl>
  </w:abstractNum>
  <w:abstractNum w:abstractNumId="20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2A6522A3"/>
    <w:multiLevelType w:val="hybridMultilevel"/>
    <w:tmpl w:val="7FB01D12"/>
    <w:lvl w:ilvl="0" w:tplc="A030C26E">
      <w:start w:val="1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90" w:hanging="360"/>
      </w:pPr>
    </w:lvl>
    <w:lvl w:ilvl="2" w:tplc="0405001B" w:tentative="1">
      <w:start w:val="1"/>
      <w:numFmt w:val="lowerRoman"/>
      <w:lvlText w:val="%3."/>
      <w:lvlJc w:val="right"/>
      <w:pPr>
        <w:ind w:left="4210" w:hanging="180"/>
      </w:pPr>
    </w:lvl>
    <w:lvl w:ilvl="3" w:tplc="0405000F" w:tentative="1">
      <w:start w:val="1"/>
      <w:numFmt w:val="decimal"/>
      <w:lvlText w:val="%4."/>
      <w:lvlJc w:val="left"/>
      <w:pPr>
        <w:ind w:left="4930" w:hanging="360"/>
      </w:pPr>
    </w:lvl>
    <w:lvl w:ilvl="4" w:tplc="04050019" w:tentative="1">
      <w:start w:val="1"/>
      <w:numFmt w:val="lowerLetter"/>
      <w:lvlText w:val="%5."/>
      <w:lvlJc w:val="left"/>
      <w:pPr>
        <w:ind w:left="5650" w:hanging="360"/>
      </w:pPr>
    </w:lvl>
    <w:lvl w:ilvl="5" w:tplc="0405001B" w:tentative="1">
      <w:start w:val="1"/>
      <w:numFmt w:val="lowerRoman"/>
      <w:lvlText w:val="%6."/>
      <w:lvlJc w:val="right"/>
      <w:pPr>
        <w:ind w:left="6370" w:hanging="180"/>
      </w:pPr>
    </w:lvl>
    <w:lvl w:ilvl="6" w:tplc="0405000F" w:tentative="1">
      <w:start w:val="1"/>
      <w:numFmt w:val="decimal"/>
      <w:lvlText w:val="%7."/>
      <w:lvlJc w:val="left"/>
      <w:pPr>
        <w:ind w:left="7090" w:hanging="360"/>
      </w:pPr>
    </w:lvl>
    <w:lvl w:ilvl="7" w:tplc="04050019" w:tentative="1">
      <w:start w:val="1"/>
      <w:numFmt w:val="lowerLetter"/>
      <w:lvlText w:val="%8."/>
      <w:lvlJc w:val="left"/>
      <w:pPr>
        <w:ind w:left="7810" w:hanging="360"/>
      </w:pPr>
    </w:lvl>
    <w:lvl w:ilvl="8" w:tplc="040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2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3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24" w15:restartNumberingAfterBreak="0">
    <w:nsid w:val="2F3713F8"/>
    <w:multiLevelType w:val="hybridMultilevel"/>
    <w:tmpl w:val="E7846ED0"/>
    <w:lvl w:ilvl="0" w:tplc="0405000F">
      <w:start w:val="1"/>
      <w:numFmt w:val="decimal"/>
      <w:lvlText w:val="%1."/>
      <w:lvlJc w:val="left"/>
      <w:pPr>
        <w:ind w:left="2345" w:hanging="360"/>
      </w:p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>
      <w:start w:val="1"/>
      <w:numFmt w:val="lowerRoman"/>
      <w:lvlText w:val="%6."/>
      <w:lvlJc w:val="right"/>
      <w:pPr>
        <w:ind w:left="5945" w:hanging="180"/>
      </w:pPr>
    </w:lvl>
    <w:lvl w:ilvl="6" w:tplc="0405000F">
      <w:start w:val="1"/>
      <w:numFmt w:val="decimal"/>
      <w:lvlText w:val="%7."/>
      <w:lvlJc w:val="left"/>
      <w:pPr>
        <w:ind w:left="6665" w:hanging="360"/>
      </w:pPr>
    </w:lvl>
    <w:lvl w:ilvl="7" w:tplc="04050019">
      <w:start w:val="1"/>
      <w:numFmt w:val="lowerLetter"/>
      <w:lvlText w:val="%8."/>
      <w:lvlJc w:val="left"/>
      <w:pPr>
        <w:ind w:left="7385" w:hanging="360"/>
      </w:pPr>
    </w:lvl>
    <w:lvl w:ilvl="8" w:tplc="0405001B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316370D3"/>
    <w:multiLevelType w:val="hybridMultilevel"/>
    <w:tmpl w:val="1910ECF6"/>
    <w:lvl w:ilvl="0" w:tplc="A02AF2C6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6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27" w15:restartNumberingAfterBreak="0">
    <w:nsid w:val="36E400CB"/>
    <w:multiLevelType w:val="hybridMultilevel"/>
    <w:tmpl w:val="C88C1C00"/>
    <w:lvl w:ilvl="0" w:tplc="4762EFA8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28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30" w15:restartNumberingAfterBreak="0">
    <w:nsid w:val="3CC2203C"/>
    <w:multiLevelType w:val="hybridMultilevel"/>
    <w:tmpl w:val="86B076CA"/>
    <w:lvl w:ilvl="0" w:tplc="8960C650">
      <w:start w:val="1"/>
      <w:numFmt w:val="lowerLetter"/>
      <w:lvlText w:val="%1)"/>
      <w:lvlJc w:val="left"/>
      <w:pPr>
        <w:ind w:left="5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900" w:hanging="360"/>
      </w:pPr>
    </w:lvl>
    <w:lvl w:ilvl="2" w:tplc="0405001B" w:tentative="1">
      <w:start w:val="1"/>
      <w:numFmt w:val="lowerRoman"/>
      <w:lvlText w:val="%3."/>
      <w:lvlJc w:val="right"/>
      <w:pPr>
        <w:ind w:left="6620" w:hanging="180"/>
      </w:pPr>
    </w:lvl>
    <w:lvl w:ilvl="3" w:tplc="0405000F" w:tentative="1">
      <w:start w:val="1"/>
      <w:numFmt w:val="decimal"/>
      <w:lvlText w:val="%4."/>
      <w:lvlJc w:val="left"/>
      <w:pPr>
        <w:ind w:left="7340" w:hanging="360"/>
      </w:pPr>
    </w:lvl>
    <w:lvl w:ilvl="4" w:tplc="04050019" w:tentative="1">
      <w:start w:val="1"/>
      <w:numFmt w:val="lowerLetter"/>
      <w:lvlText w:val="%5."/>
      <w:lvlJc w:val="left"/>
      <w:pPr>
        <w:ind w:left="8060" w:hanging="360"/>
      </w:pPr>
    </w:lvl>
    <w:lvl w:ilvl="5" w:tplc="0405001B" w:tentative="1">
      <w:start w:val="1"/>
      <w:numFmt w:val="lowerRoman"/>
      <w:lvlText w:val="%6."/>
      <w:lvlJc w:val="right"/>
      <w:pPr>
        <w:ind w:left="8780" w:hanging="180"/>
      </w:pPr>
    </w:lvl>
    <w:lvl w:ilvl="6" w:tplc="0405000F" w:tentative="1">
      <w:start w:val="1"/>
      <w:numFmt w:val="decimal"/>
      <w:lvlText w:val="%7."/>
      <w:lvlJc w:val="left"/>
      <w:pPr>
        <w:ind w:left="9500" w:hanging="360"/>
      </w:pPr>
    </w:lvl>
    <w:lvl w:ilvl="7" w:tplc="04050019" w:tentative="1">
      <w:start w:val="1"/>
      <w:numFmt w:val="lowerLetter"/>
      <w:lvlText w:val="%8."/>
      <w:lvlJc w:val="left"/>
      <w:pPr>
        <w:ind w:left="10220" w:hanging="360"/>
      </w:pPr>
    </w:lvl>
    <w:lvl w:ilvl="8" w:tplc="0405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31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2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33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4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35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36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7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38" w15:restartNumberingAfterBreak="0">
    <w:nsid w:val="6F694CC6"/>
    <w:multiLevelType w:val="hybridMultilevel"/>
    <w:tmpl w:val="1E66708A"/>
    <w:lvl w:ilvl="0" w:tplc="D36462E4">
      <w:start w:val="1"/>
      <w:numFmt w:val="lowerLetter"/>
      <w:lvlText w:val="%1)"/>
      <w:lvlJc w:val="left"/>
      <w:pPr>
        <w:ind w:left="2705" w:hanging="360"/>
      </w:pPr>
      <w:rPr>
        <w:rFonts w:hint="default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9" w15:restartNumberingAfterBreak="0">
    <w:nsid w:val="701C25FA"/>
    <w:multiLevelType w:val="hybridMultilevel"/>
    <w:tmpl w:val="D58CD89A"/>
    <w:lvl w:ilvl="0" w:tplc="A594A260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40" w15:restartNumberingAfterBreak="0">
    <w:nsid w:val="7DA62CC8"/>
    <w:multiLevelType w:val="hybridMultilevel"/>
    <w:tmpl w:val="700C0C96"/>
    <w:lvl w:ilvl="0" w:tplc="31E44048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41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28"/>
  </w:num>
  <w:num w:numId="2" w16cid:durableId="840704620">
    <w:abstractNumId w:val="16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9"/>
  </w:num>
  <w:num w:numId="14" w16cid:durableId="939877387">
    <w:abstractNumId w:val="22"/>
  </w:num>
  <w:num w:numId="15" w16cid:durableId="58946939">
    <w:abstractNumId w:val="20"/>
  </w:num>
  <w:num w:numId="16" w16cid:durableId="341006844">
    <w:abstractNumId w:val="13"/>
  </w:num>
  <w:num w:numId="17" w16cid:durableId="164905112">
    <w:abstractNumId w:val="31"/>
  </w:num>
  <w:num w:numId="18" w16cid:durableId="1486436887">
    <w:abstractNumId w:val="41"/>
  </w:num>
  <w:num w:numId="19" w16cid:durableId="1246575617">
    <w:abstractNumId w:val="36"/>
  </w:num>
  <w:num w:numId="20" w16cid:durableId="1107701493">
    <w:abstractNumId w:val="33"/>
  </w:num>
  <w:num w:numId="21" w16cid:durableId="1865287833">
    <w:abstractNumId w:val="11"/>
  </w:num>
  <w:num w:numId="22" w16cid:durableId="1139418241">
    <w:abstractNumId w:val="26"/>
  </w:num>
  <w:num w:numId="23" w16cid:durableId="992220649">
    <w:abstractNumId w:val="37"/>
  </w:num>
  <w:num w:numId="24" w16cid:durableId="518396741">
    <w:abstractNumId w:val="34"/>
  </w:num>
  <w:num w:numId="25" w16cid:durableId="1537043724">
    <w:abstractNumId w:val="32"/>
  </w:num>
  <w:num w:numId="26" w16cid:durableId="71320717">
    <w:abstractNumId w:val="14"/>
  </w:num>
  <w:num w:numId="27" w16cid:durableId="582374634">
    <w:abstractNumId w:val="35"/>
  </w:num>
  <w:num w:numId="28" w16cid:durableId="471603253">
    <w:abstractNumId w:val="23"/>
  </w:num>
  <w:num w:numId="29" w16cid:durableId="1202012309">
    <w:abstractNumId w:val="12"/>
  </w:num>
  <w:num w:numId="30" w16cid:durableId="133696128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857841">
    <w:abstractNumId w:val="30"/>
  </w:num>
  <w:num w:numId="32" w16cid:durableId="1896887417">
    <w:abstractNumId w:val="39"/>
  </w:num>
  <w:num w:numId="33" w16cid:durableId="442649630">
    <w:abstractNumId w:val="18"/>
  </w:num>
  <w:num w:numId="34" w16cid:durableId="1116873091">
    <w:abstractNumId w:val="10"/>
  </w:num>
  <w:num w:numId="35" w16cid:durableId="38018813">
    <w:abstractNumId w:val="40"/>
  </w:num>
  <w:num w:numId="36" w16cid:durableId="1068068637">
    <w:abstractNumId w:val="17"/>
  </w:num>
  <w:num w:numId="37" w16cid:durableId="161549913">
    <w:abstractNumId w:val="27"/>
  </w:num>
  <w:num w:numId="38" w16cid:durableId="524438758">
    <w:abstractNumId w:val="10"/>
  </w:num>
  <w:num w:numId="39" w16cid:durableId="262539616">
    <w:abstractNumId w:val="25"/>
  </w:num>
  <w:num w:numId="40" w16cid:durableId="1040933698">
    <w:abstractNumId w:val="38"/>
  </w:num>
  <w:num w:numId="41" w16cid:durableId="1675690906">
    <w:abstractNumId w:val="21"/>
  </w:num>
  <w:num w:numId="42" w16cid:durableId="1653557512">
    <w:abstractNumId w:val="19"/>
  </w:num>
  <w:num w:numId="43" w16cid:durableId="2100786161">
    <w:abstractNumId w:val="10"/>
  </w:num>
  <w:num w:numId="44" w16cid:durableId="9867806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0115D"/>
    <w:rsid w:val="00010AA4"/>
    <w:rsid w:val="00015379"/>
    <w:rsid w:val="00021C88"/>
    <w:rsid w:val="00022112"/>
    <w:rsid w:val="000264A2"/>
    <w:rsid w:val="0002703B"/>
    <w:rsid w:val="00030BA5"/>
    <w:rsid w:val="00031192"/>
    <w:rsid w:val="00031994"/>
    <w:rsid w:val="0003402C"/>
    <w:rsid w:val="00036C59"/>
    <w:rsid w:val="00040EF6"/>
    <w:rsid w:val="000433AD"/>
    <w:rsid w:val="000469B5"/>
    <w:rsid w:val="00047D5C"/>
    <w:rsid w:val="00055B82"/>
    <w:rsid w:val="00063E23"/>
    <w:rsid w:val="0007209B"/>
    <w:rsid w:val="00076ECC"/>
    <w:rsid w:val="00077BC3"/>
    <w:rsid w:val="00080C4C"/>
    <w:rsid w:val="00081F65"/>
    <w:rsid w:val="00097C56"/>
    <w:rsid w:val="000A384F"/>
    <w:rsid w:val="000B360E"/>
    <w:rsid w:val="000B5081"/>
    <w:rsid w:val="000C03FA"/>
    <w:rsid w:val="000C5897"/>
    <w:rsid w:val="000D6504"/>
    <w:rsid w:val="000E568D"/>
    <w:rsid w:val="000E5B3B"/>
    <w:rsid w:val="000E7088"/>
    <w:rsid w:val="000F3BFC"/>
    <w:rsid w:val="001023D4"/>
    <w:rsid w:val="00104F37"/>
    <w:rsid w:val="00107D91"/>
    <w:rsid w:val="001103B8"/>
    <w:rsid w:val="00113A4C"/>
    <w:rsid w:val="00116580"/>
    <w:rsid w:val="00116B0E"/>
    <w:rsid w:val="00124E4B"/>
    <w:rsid w:val="0012561E"/>
    <w:rsid w:val="00140154"/>
    <w:rsid w:val="00140504"/>
    <w:rsid w:val="00141F00"/>
    <w:rsid w:val="00150CEA"/>
    <w:rsid w:val="00152466"/>
    <w:rsid w:val="00161C5A"/>
    <w:rsid w:val="00163496"/>
    <w:rsid w:val="0017338D"/>
    <w:rsid w:val="00177154"/>
    <w:rsid w:val="0018096F"/>
    <w:rsid w:val="00180A65"/>
    <w:rsid w:val="001836E6"/>
    <w:rsid w:val="00184411"/>
    <w:rsid w:val="001847CE"/>
    <w:rsid w:val="001861F5"/>
    <w:rsid w:val="001879E3"/>
    <w:rsid w:val="001A0634"/>
    <w:rsid w:val="001A08F2"/>
    <w:rsid w:val="001A182D"/>
    <w:rsid w:val="001A4059"/>
    <w:rsid w:val="001A74AA"/>
    <w:rsid w:val="001B0DFF"/>
    <w:rsid w:val="001B28F6"/>
    <w:rsid w:val="001B2A27"/>
    <w:rsid w:val="001B4165"/>
    <w:rsid w:val="001B45DC"/>
    <w:rsid w:val="001B45F1"/>
    <w:rsid w:val="001B7B16"/>
    <w:rsid w:val="001B7FE3"/>
    <w:rsid w:val="001C0371"/>
    <w:rsid w:val="001D3250"/>
    <w:rsid w:val="001D6309"/>
    <w:rsid w:val="001E063E"/>
    <w:rsid w:val="001E1746"/>
    <w:rsid w:val="001E34AC"/>
    <w:rsid w:val="001E6F4F"/>
    <w:rsid w:val="001E7FDC"/>
    <w:rsid w:val="001F4EEA"/>
    <w:rsid w:val="00207D25"/>
    <w:rsid w:val="00212BCB"/>
    <w:rsid w:val="00213A3E"/>
    <w:rsid w:val="00213CDD"/>
    <w:rsid w:val="002226CB"/>
    <w:rsid w:val="00223D8F"/>
    <w:rsid w:val="0023457A"/>
    <w:rsid w:val="00244572"/>
    <w:rsid w:val="00257C13"/>
    <w:rsid w:val="00260D2A"/>
    <w:rsid w:val="0026165F"/>
    <w:rsid w:val="00262C50"/>
    <w:rsid w:val="00272D04"/>
    <w:rsid w:val="00285F0C"/>
    <w:rsid w:val="0028778F"/>
    <w:rsid w:val="00287E19"/>
    <w:rsid w:val="00290914"/>
    <w:rsid w:val="00291ED1"/>
    <w:rsid w:val="002A201D"/>
    <w:rsid w:val="002A46DB"/>
    <w:rsid w:val="002A56A1"/>
    <w:rsid w:val="002A5833"/>
    <w:rsid w:val="002B02B1"/>
    <w:rsid w:val="002B041E"/>
    <w:rsid w:val="002B4D50"/>
    <w:rsid w:val="002B5839"/>
    <w:rsid w:val="002B7870"/>
    <w:rsid w:val="002C3DAA"/>
    <w:rsid w:val="002C5F8A"/>
    <w:rsid w:val="002D0268"/>
    <w:rsid w:val="002D2B9D"/>
    <w:rsid w:val="002D4688"/>
    <w:rsid w:val="002E0B9E"/>
    <w:rsid w:val="002E11B7"/>
    <w:rsid w:val="002E4D5E"/>
    <w:rsid w:val="002F0506"/>
    <w:rsid w:val="002F162F"/>
    <w:rsid w:val="002F1B22"/>
    <w:rsid w:val="002F29C0"/>
    <w:rsid w:val="002F329A"/>
    <w:rsid w:val="00300577"/>
    <w:rsid w:val="00301639"/>
    <w:rsid w:val="003019ED"/>
    <w:rsid w:val="00304F2E"/>
    <w:rsid w:val="00306854"/>
    <w:rsid w:val="00320DFC"/>
    <w:rsid w:val="00321DB6"/>
    <w:rsid w:val="0032675E"/>
    <w:rsid w:val="00334FFA"/>
    <w:rsid w:val="00341BD2"/>
    <w:rsid w:val="00343908"/>
    <w:rsid w:val="00351B8E"/>
    <w:rsid w:val="00352D85"/>
    <w:rsid w:val="0036066B"/>
    <w:rsid w:val="00365427"/>
    <w:rsid w:val="00365C4F"/>
    <w:rsid w:val="00370C4D"/>
    <w:rsid w:val="00372B1A"/>
    <w:rsid w:val="00373D09"/>
    <w:rsid w:val="00374714"/>
    <w:rsid w:val="00381608"/>
    <w:rsid w:val="00382159"/>
    <w:rsid w:val="00383573"/>
    <w:rsid w:val="00384893"/>
    <w:rsid w:val="00386DB1"/>
    <w:rsid w:val="00390C75"/>
    <w:rsid w:val="00391E10"/>
    <w:rsid w:val="00392FB6"/>
    <w:rsid w:val="00393109"/>
    <w:rsid w:val="003A3FA3"/>
    <w:rsid w:val="003A58E2"/>
    <w:rsid w:val="003B0B75"/>
    <w:rsid w:val="003B4635"/>
    <w:rsid w:val="003B5FED"/>
    <w:rsid w:val="003C114C"/>
    <w:rsid w:val="003D1DD1"/>
    <w:rsid w:val="003D2A4C"/>
    <w:rsid w:val="003D3683"/>
    <w:rsid w:val="003D50A8"/>
    <w:rsid w:val="003D5E2B"/>
    <w:rsid w:val="003E36A7"/>
    <w:rsid w:val="003E7B78"/>
    <w:rsid w:val="003F3ECA"/>
    <w:rsid w:val="003F74C5"/>
    <w:rsid w:val="004017CE"/>
    <w:rsid w:val="0040532B"/>
    <w:rsid w:val="00411066"/>
    <w:rsid w:val="00411CF2"/>
    <w:rsid w:val="00413966"/>
    <w:rsid w:val="00415325"/>
    <w:rsid w:val="00421F90"/>
    <w:rsid w:val="00425B22"/>
    <w:rsid w:val="00430820"/>
    <w:rsid w:val="00432B1C"/>
    <w:rsid w:val="004341B6"/>
    <w:rsid w:val="00435A0A"/>
    <w:rsid w:val="00436B46"/>
    <w:rsid w:val="0044409A"/>
    <w:rsid w:val="0045210C"/>
    <w:rsid w:val="0045352F"/>
    <w:rsid w:val="00461443"/>
    <w:rsid w:val="004617C2"/>
    <w:rsid w:val="004625A4"/>
    <w:rsid w:val="0046403C"/>
    <w:rsid w:val="0049078A"/>
    <w:rsid w:val="0049302D"/>
    <w:rsid w:val="00495137"/>
    <w:rsid w:val="004A2C77"/>
    <w:rsid w:val="004A3C57"/>
    <w:rsid w:val="004A6EC6"/>
    <w:rsid w:val="004A7F1C"/>
    <w:rsid w:val="004B20E3"/>
    <w:rsid w:val="004B2CA2"/>
    <w:rsid w:val="004B4154"/>
    <w:rsid w:val="004B5378"/>
    <w:rsid w:val="004B6290"/>
    <w:rsid w:val="004C03A0"/>
    <w:rsid w:val="004C3930"/>
    <w:rsid w:val="004C5306"/>
    <w:rsid w:val="004C6726"/>
    <w:rsid w:val="004D00EB"/>
    <w:rsid w:val="004D0D9A"/>
    <w:rsid w:val="004D29F5"/>
    <w:rsid w:val="004D60B5"/>
    <w:rsid w:val="004D6D12"/>
    <w:rsid w:val="004D766A"/>
    <w:rsid w:val="004D7898"/>
    <w:rsid w:val="004F0A3D"/>
    <w:rsid w:val="004F0DA8"/>
    <w:rsid w:val="004F4B67"/>
    <w:rsid w:val="004F50DA"/>
    <w:rsid w:val="004F77EB"/>
    <w:rsid w:val="0050200D"/>
    <w:rsid w:val="005138D9"/>
    <w:rsid w:val="00513C99"/>
    <w:rsid w:val="00514EAF"/>
    <w:rsid w:val="0051725C"/>
    <w:rsid w:val="00521612"/>
    <w:rsid w:val="00523343"/>
    <w:rsid w:val="005248CA"/>
    <w:rsid w:val="005261EE"/>
    <w:rsid w:val="00533EF1"/>
    <w:rsid w:val="0053650A"/>
    <w:rsid w:val="005370D3"/>
    <w:rsid w:val="00552A66"/>
    <w:rsid w:val="005559E9"/>
    <w:rsid w:val="00561033"/>
    <w:rsid w:val="005648B8"/>
    <w:rsid w:val="005805CF"/>
    <w:rsid w:val="005819FB"/>
    <w:rsid w:val="005907E1"/>
    <w:rsid w:val="00592531"/>
    <w:rsid w:val="005A1F09"/>
    <w:rsid w:val="005A59E9"/>
    <w:rsid w:val="005A5F32"/>
    <w:rsid w:val="005B3F64"/>
    <w:rsid w:val="005D2329"/>
    <w:rsid w:val="005D2EA0"/>
    <w:rsid w:val="005D4024"/>
    <w:rsid w:val="005D47C3"/>
    <w:rsid w:val="005D5FC2"/>
    <w:rsid w:val="005E100E"/>
    <w:rsid w:val="005E1AAB"/>
    <w:rsid w:val="005E292E"/>
    <w:rsid w:val="005E7516"/>
    <w:rsid w:val="005F2FC9"/>
    <w:rsid w:val="005F6D72"/>
    <w:rsid w:val="0060514B"/>
    <w:rsid w:val="006052F6"/>
    <w:rsid w:val="00605DC5"/>
    <w:rsid w:val="0061290E"/>
    <w:rsid w:val="00612C86"/>
    <w:rsid w:val="00612ECF"/>
    <w:rsid w:val="00614694"/>
    <w:rsid w:val="00615F5E"/>
    <w:rsid w:val="00622522"/>
    <w:rsid w:val="006249F8"/>
    <w:rsid w:val="006277E0"/>
    <w:rsid w:val="00633A33"/>
    <w:rsid w:val="00643083"/>
    <w:rsid w:val="0064461F"/>
    <w:rsid w:val="006502BE"/>
    <w:rsid w:val="006542B0"/>
    <w:rsid w:val="0065697C"/>
    <w:rsid w:val="00661F6E"/>
    <w:rsid w:val="00663660"/>
    <w:rsid w:val="0066592E"/>
    <w:rsid w:val="006668AE"/>
    <w:rsid w:val="00673C67"/>
    <w:rsid w:val="0068411D"/>
    <w:rsid w:val="00691A22"/>
    <w:rsid w:val="006924E9"/>
    <w:rsid w:val="006A2DB5"/>
    <w:rsid w:val="006B2D1D"/>
    <w:rsid w:val="006B32DD"/>
    <w:rsid w:val="006B3A38"/>
    <w:rsid w:val="006B7623"/>
    <w:rsid w:val="006C2734"/>
    <w:rsid w:val="006C6EB9"/>
    <w:rsid w:val="006D2B5F"/>
    <w:rsid w:val="006D2EB0"/>
    <w:rsid w:val="006D31EE"/>
    <w:rsid w:val="006E01E1"/>
    <w:rsid w:val="006E2E4C"/>
    <w:rsid w:val="006E4D57"/>
    <w:rsid w:val="006E7455"/>
    <w:rsid w:val="006F14A7"/>
    <w:rsid w:val="006F33E8"/>
    <w:rsid w:val="006F799D"/>
    <w:rsid w:val="00700311"/>
    <w:rsid w:val="00700898"/>
    <w:rsid w:val="00700E88"/>
    <w:rsid w:val="00705C92"/>
    <w:rsid w:val="00707BD9"/>
    <w:rsid w:val="00710FA6"/>
    <w:rsid w:val="00715B93"/>
    <w:rsid w:val="00724096"/>
    <w:rsid w:val="00725221"/>
    <w:rsid w:val="00725CB2"/>
    <w:rsid w:val="00730EC2"/>
    <w:rsid w:val="00734E08"/>
    <w:rsid w:val="00745B66"/>
    <w:rsid w:val="007506AC"/>
    <w:rsid w:val="0076170E"/>
    <w:rsid w:val="00763A51"/>
    <w:rsid w:val="00771328"/>
    <w:rsid w:val="00776B9B"/>
    <w:rsid w:val="00790360"/>
    <w:rsid w:val="00792F8C"/>
    <w:rsid w:val="00795353"/>
    <w:rsid w:val="007A0F54"/>
    <w:rsid w:val="007A2A4E"/>
    <w:rsid w:val="007A4066"/>
    <w:rsid w:val="007A68AE"/>
    <w:rsid w:val="007A7D89"/>
    <w:rsid w:val="007B2CE1"/>
    <w:rsid w:val="007B797D"/>
    <w:rsid w:val="007C2032"/>
    <w:rsid w:val="007C2042"/>
    <w:rsid w:val="007C3785"/>
    <w:rsid w:val="007C6704"/>
    <w:rsid w:val="007C7417"/>
    <w:rsid w:val="007D12A3"/>
    <w:rsid w:val="007D14DC"/>
    <w:rsid w:val="007D1EF3"/>
    <w:rsid w:val="007D63F6"/>
    <w:rsid w:val="007D6778"/>
    <w:rsid w:val="007D74A9"/>
    <w:rsid w:val="007F0A9A"/>
    <w:rsid w:val="007F18A1"/>
    <w:rsid w:val="007F19BE"/>
    <w:rsid w:val="007F2BC8"/>
    <w:rsid w:val="00810A50"/>
    <w:rsid w:val="008126BC"/>
    <w:rsid w:val="00815BAF"/>
    <w:rsid w:val="00820DD0"/>
    <w:rsid w:val="008236E0"/>
    <w:rsid w:val="0082499B"/>
    <w:rsid w:val="008269B5"/>
    <w:rsid w:val="00831ADB"/>
    <w:rsid w:val="00833812"/>
    <w:rsid w:val="008428C7"/>
    <w:rsid w:val="0084752F"/>
    <w:rsid w:val="008608B9"/>
    <w:rsid w:val="00860F14"/>
    <w:rsid w:val="008673FA"/>
    <w:rsid w:val="0087113E"/>
    <w:rsid w:val="00871840"/>
    <w:rsid w:val="00874C00"/>
    <w:rsid w:val="008779BE"/>
    <w:rsid w:val="00882299"/>
    <w:rsid w:val="008856BC"/>
    <w:rsid w:val="00885FF9"/>
    <w:rsid w:val="00886950"/>
    <w:rsid w:val="00887F77"/>
    <w:rsid w:val="008A3288"/>
    <w:rsid w:val="008B5CE1"/>
    <w:rsid w:val="008B7AC5"/>
    <w:rsid w:val="008C2575"/>
    <w:rsid w:val="008C3709"/>
    <w:rsid w:val="008C4452"/>
    <w:rsid w:val="008D1127"/>
    <w:rsid w:val="008D3EE1"/>
    <w:rsid w:val="008D4AD0"/>
    <w:rsid w:val="008D66D1"/>
    <w:rsid w:val="008E1E5F"/>
    <w:rsid w:val="008E36F0"/>
    <w:rsid w:val="008E41F9"/>
    <w:rsid w:val="008E747B"/>
    <w:rsid w:val="008F09EF"/>
    <w:rsid w:val="008F25BF"/>
    <w:rsid w:val="008F7EF2"/>
    <w:rsid w:val="00904C31"/>
    <w:rsid w:val="0090656B"/>
    <w:rsid w:val="00912E05"/>
    <w:rsid w:val="0091524A"/>
    <w:rsid w:val="00915EF3"/>
    <w:rsid w:val="0092051A"/>
    <w:rsid w:val="00920713"/>
    <w:rsid w:val="00924C93"/>
    <w:rsid w:val="00924F71"/>
    <w:rsid w:val="00937C49"/>
    <w:rsid w:val="00945187"/>
    <w:rsid w:val="00946F3C"/>
    <w:rsid w:val="009502A5"/>
    <w:rsid w:val="00950310"/>
    <w:rsid w:val="009506D8"/>
    <w:rsid w:val="00953EA1"/>
    <w:rsid w:val="00955E26"/>
    <w:rsid w:val="009619EA"/>
    <w:rsid w:val="009626F6"/>
    <w:rsid w:val="009707B1"/>
    <w:rsid w:val="009717DD"/>
    <w:rsid w:val="00971BEB"/>
    <w:rsid w:val="009739FA"/>
    <w:rsid w:val="009820CB"/>
    <w:rsid w:val="0098310F"/>
    <w:rsid w:val="00987B26"/>
    <w:rsid w:val="00996AD7"/>
    <w:rsid w:val="009A0B49"/>
    <w:rsid w:val="009A7E0F"/>
    <w:rsid w:val="009B10A2"/>
    <w:rsid w:val="009B135A"/>
    <w:rsid w:val="009B2AE0"/>
    <w:rsid w:val="009B4090"/>
    <w:rsid w:val="009B7E36"/>
    <w:rsid w:val="009C0C9D"/>
    <w:rsid w:val="009C4A78"/>
    <w:rsid w:val="009C7A8A"/>
    <w:rsid w:val="009D2A61"/>
    <w:rsid w:val="009E034D"/>
    <w:rsid w:val="009E3AA7"/>
    <w:rsid w:val="009E3E91"/>
    <w:rsid w:val="009E751F"/>
    <w:rsid w:val="009F3332"/>
    <w:rsid w:val="009F6226"/>
    <w:rsid w:val="00A0086C"/>
    <w:rsid w:val="00A04905"/>
    <w:rsid w:val="00A06F69"/>
    <w:rsid w:val="00A103E4"/>
    <w:rsid w:val="00A111CF"/>
    <w:rsid w:val="00A20291"/>
    <w:rsid w:val="00A220E5"/>
    <w:rsid w:val="00A242A1"/>
    <w:rsid w:val="00A25A0E"/>
    <w:rsid w:val="00A26E1E"/>
    <w:rsid w:val="00A27FDA"/>
    <w:rsid w:val="00A30ED5"/>
    <w:rsid w:val="00A32B33"/>
    <w:rsid w:val="00A34153"/>
    <w:rsid w:val="00A35347"/>
    <w:rsid w:val="00A40DE4"/>
    <w:rsid w:val="00A42B46"/>
    <w:rsid w:val="00A50EEB"/>
    <w:rsid w:val="00A5642B"/>
    <w:rsid w:val="00A60C58"/>
    <w:rsid w:val="00A61C85"/>
    <w:rsid w:val="00A662A9"/>
    <w:rsid w:val="00A673AB"/>
    <w:rsid w:val="00A71AFB"/>
    <w:rsid w:val="00A73E07"/>
    <w:rsid w:val="00A83118"/>
    <w:rsid w:val="00A84789"/>
    <w:rsid w:val="00A849E8"/>
    <w:rsid w:val="00A873AD"/>
    <w:rsid w:val="00A902C2"/>
    <w:rsid w:val="00A92CC3"/>
    <w:rsid w:val="00A976C6"/>
    <w:rsid w:val="00AA04FC"/>
    <w:rsid w:val="00AA3EAB"/>
    <w:rsid w:val="00AA41D0"/>
    <w:rsid w:val="00AA44C8"/>
    <w:rsid w:val="00AB012D"/>
    <w:rsid w:val="00AB1CA7"/>
    <w:rsid w:val="00AC1AFE"/>
    <w:rsid w:val="00AC321F"/>
    <w:rsid w:val="00AC5633"/>
    <w:rsid w:val="00AD2514"/>
    <w:rsid w:val="00AD40C1"/>
    <w:rsid w:val="00AD6C0A"/>
    <w:rsid w:val="00AE2100"/>
    <w:rsid w:val="00AE71FD"/>
    <w:rsid w:val="00AF4690"/>
    <w:rsid w:val="00B014B0"/>
    <w:rsid w:val="00B018CC"/>
    <w:rsid w:val="00B0304F"/>
    <w:rsid w:val="00B0352A"/>
    <w:rsid w:val="00B04795"/>
    <w:rsid w:val="00B07D8B"/>
    <w:rsid w:val="00B112F9"/>
    <w:rsid w:val="00B152AF"/>
    <w:rsid w:val="00B24930"/>
    <w:rsid w:val="00B27665"/>
    <w:rsid w:val="00B301CA"/>
    <w:rsid w:val="00B31579"/>
    <w:rsid w:val="00B31C87"/>
    <w:rsid w:val="00B34421"/>
    <w:rsid w:val="00B34433"/>
    <w:rsid w:val="00B35B79"/>
    <w:rsid w:val="00B36F8C"/>
    <w:rsid w:val="00B4036E"/>
    <w:rsid w:val="00B44B24"/>
    <w:rsid w:val="00B51AA9"/>
    <w:rsid w:val="00B51CE8"/>
    <w:rsid w:val="00B524DE"/>
    <w:rsid w:val="00B525A1"/>
    <w:rsid w:val="00B53974"/>
    <w:rsid w:val="00B5655C"/>
    <w:rsid w:val="00B6492B"/>
    <w:rsid w:val="00B669FC"/>
    <w:rsid w:val="00B7227D"/>
    <w:rsid w:val="00B731F3"/>
    <w:rsid w:val="00B73A92"/>
    <w:rsid w:val="00B756EA"/>
    <w:rsid w:val="00B84824"/>
    <w:rsid w:val="00B9493C"/>
    <w:rsid w:val="00BA30E5"/>
    <w:rsid w:val="00BA799F"/>
    <w:rsid w:val="00BB1BF6"/>
    <w:rsid w:val="00BB3A0A"/>
    <w:rsid w:val="00BB5847"/>
    <w:rsid w:val="00BB5F4E"/>
    <w:rsid w:val="00BC13B6"/>
    <w:rsid w:val="00BC48BE"/>
    <w:rsid w:val="00BC7857"/>
    <w:rsid w:val="00BC7BAF"/>
    <w:rsid w:val="00BD1BE9"/>
    <w:rsid w:val="00BD47A1"/>
    <w:rsid w:val="00BD570A"/>
    <w:rsid w:val="00BD5C18"/>
    <w:rsid w:val="00BE01DC"/>
    <w:rsid w:val="00BE10AF"/>
    <w:rsid w:val="00BE31E8"/>
    <w:rsid w:val="00BF19BA"/>
    <w:rsid w:val="00BF623D"/>
    <w:rsid w:val="00C01269"/>
    <w:rsid w:val="00C0262C"/>
    <w:rsid w:val="00C05AFC"/>
    <w:rsid w:val="00C109E7"/>
    <w:rsid w:val="00C227F4"/>
    <w:rsid w:val="00C230BF"/>
    <w:rsid w:val="00C23CE6"/>
    <w:rsid w:val="00C32FF4"/>
    <w:rsid w:val="00C35256"/>
    <w:rsid w:val="00C353D0"/>
    <w:rsid w:val="00C3628C"/>
    <w:rsid w:val="00C431C3"/>
    <w:rsid w:val="00C45C41"/>
    <w:rsid w:val="00C541BB"/>
    <w:rsid w:val="00C6119D"/>
    <w:rsid w:val="00C64403"/>
    <w:rsid w:val="00C73ABF"/>
    <w:rsid w:val="00C73EB6"/>
    <w:rsid w:val="00C74788"/>
    <w:rsid w:val="00C827BB"/>
    <w:rsid w:val="00C82EB8"/>
    <w:rsid w:val="00C9335F"/>
    <w:rsid w:val="00CA4EC3"/>
    <w:rsid w:val="00CA5397"/>
    <w:rsid w:val="00CA57C5"/>
    <w:rsid w:val="00CA7B12"/>
    <w:rsid w:val="00CB0D81"/>
    <w:rsid w:val="00CB1047"/>
    <w:rsid w:val="00CB274D"/>
    <w:rsid w:val="00CB314A"/>
    <w:rsid w:val="00CB4140"/>
    <w:rsid w:val="00CC1C5A"/>
    <w:rsid w:val="00CC1E04"/>
    <w:rsid w:val="00CC225E"/>
    <w:rsid w:val="00CC2C14"/>
    <w:rsid w:val="00CC3C09"/>
    <w:rsid w:val="00CC53EA"/>
    <w:rsid w:val="00CE0E27"/>
    <w:rsid w:val="00CE4260"/>
    <w:rsid w:val="00CE63A2"/>
    <w:rsid w:val="00D007C3"/>
    <w:rsid w:val="00D02C6E"/>
    <w:rsid w:val="00D02DAE"/>
    <w:rsid w:val="00D06FB2"/>
    <w:rsid w:val="00D11142"/>
    <w:rsid w:val="00D1294F"/>
    <w:rsid w:val="00D151A1"/>
    <w:rsid w:val="00D225CC"/>
    <w:rsid w:val="00D237CC"/>
    <w:rsid w:val="00D26D6E"/>
    <w:rsid w:val="00D30F77"/>
    <w:rsid w:val="00D33FF6"/>
    <w:rsid w:val="00D35600"/>
    <w:rsid w:val="00D3594E"/>
    <w:rsid w:val="00D362EB"/>
    <w:rsid w:val="00D37F9F"/>
    <w:rsid w:val="00D46B5C"/>
    <w:rsid w:val="00D47C8D"/>
    <w:rsid w:val="00D63881"/>
    <w:rsid w:val="00D64341"/>
    <w:rsid w:val="00D652B5"/>
    <w:rsid w:val="00D6613D"/>
    <w:rsid w:val="00D80D9C"/>
    <w:rsid w:val="00D81124"/>
    <w:rsid w:val="00D850E0"/>
    <w:rsid w:val="00D86566"/>
    <w:rsid w:val="00D94A60"/>
    <w:rsid w:val="00DA23CA"/>
    <w:rsid w:val="00DA6307"/>
    <w:rsid w:val="00DA6EB9"/>
    <w:rsid w:val="00DB0B7B"/>
    <w:rsid w:val="00DB10D7"/>
    <w:rsid w:val="00DB2012"/>
    <w:rsid w:val="00DB45CC"/>
    <w:rsid w:val="00DB4BA1"/>
    <w:rsid w:val="00DB5481"/>
    <w:rsid w:val="00DB6572"/>
    <w:rsid w:val="00DB7DB1"/>
    <w:rsid w:val="00DC6B74"/>
    <w:rsid w:val="00DD66F9"/>
    <w:rsid w:val="00DD6D15"/>
    <w:rsid w:val="00DE5151"/>
    <w:rsid w:val="00DE6E5E"/>
    <w:rsid w:val="00DF29E9"/>
    <w:rsid w:val="00E019D8"/>
    <w:rsid w:val="00E05521"/>
    <w:rsid w:val="00E06451"/>
    <w:rsid w:val="00E13A5F"/>
    <w:rsid w:val="00E21F5E"/>
    <w:rsid w:val="00E22F87"/>
    <w:rsid w:val="00E33DAB"/>
    <w:rsid w:val="00E36FB5"/>
    <w:rsid w:val="00E445BA"/>
    <w:rsid w:val="00E44CA4"/>
    <w:rsid w:val="00E46CAE"/>
    <w:rsid w:val="00E47D5F"/>
    <w:rsid w:val="00E539B0"/>
    <w:rsid w:val="00E53A9B"/>
    <w:rsid w:val="00E548E3"/>
    <w:rsid w:val="00E54B8E"/>
    <w:rsid w:val="00E57DEA"/>
    <w:rsid w:val="00E61004"/>
    <w:rsid w:val="00E6100A"/>
    <w:rsid w:val="00E610ED"/>
    <w:rsid w:val="00E615F3"/>
    <w:rsid w:val="00E64A97"/>
    <w:rsid w:val="00E6577A"/>
    <w:rsid w:val="00E80879"/>
    <w:rsid w:val="00E81A44"/>
    <w:rsid w:val="00E81FB4"/>
    <w:rsid w:val="00E82B6A"/>
    <w:rsid w:val="00E8306B"/>
    <w:rsid w:val="00E859BC"/>
    <w:rsid w:val="00E85AAC"/>
    <w:rsid w:val="00E928D3"/>
    <w:rsid w:val="00E94884"/>
    <w:rsid w:val="00E94A7A"/>
    <w:rsid w:val="00E95D86"/>
    <w:rsid w:val="00E96844"/>
    <w:rsid w:val="00EA1219"/>
    <w:rsid w:val="00EA26D0"/>
    <w:rsid w:val="00EA421E"/>
    <w:rsid w:val="00EA43B9"/>
    <w:rsid w:val="00EA4F79"/>
    <w:rsid w:val="00EA601A"/>
    <w:rsid w:val="00EA7AF0"/>
    <w:rsid w:val="00EB3939"/>
    <w:rsid w:val="00EC057C"/>
    <w:rsid w:val="00EC0810"/>
    <w:rsid w:val="00EC08AE"/>
    <w:rsid w:val="00ED1CA8"/>
    <w:rsid w:val="00EE1BC8"/>
    <w:rsid w:val="00EE5D1A"/>
    <w:rsid w:val="00EE639C"/>
    <w:rsid w:val="00EE6D7D"/>
    <w:rsid w:val="00EF3E67"/>
    <w:rsid w:val="00EF4FFB"/>
    <w:rsid w:val="00F03F0F"/>
    <w:rsid w:val="00F042A5"/>
    <w:rsid w:val="00F10E6A"/>
    <w:rsid w:val="00F15A28"/>
    <w:rsid w:val="00F20079"/>
    <w:rsid w:val="00F20AFC"/>
    <w:rsid w:val="00F344D1"/>
    <w:rsid w:val="00F35707"/>
    <w:rsid w:val="00F376F0"/>
    <w:rsid w:val="00F42798"/>
    <w:rsid w:val="00F4537C"/>
    <w:rsid w:val="00F461BE"/>
    <w:rsid w:val="00F47252"/>
    <w:rsid w:val="00F517B2"/>
    <w:rsid w:val="00F52EFF"/>
    <w:rsid w:val="00F53257"/>
    <w:rsid w:val="00F54A3F"/>
    <w:rsid w:val="00F721B0"/>
    <w:rsid w:val="00F72212"/>
    <w:rsid w:val="00F7233C"/>
    <w:rsid w:val="00F74889"/>
    <w:rsid w:val="00F773DE"/>
    <w:rsid w:val="00F81272"/>
    <w:rsid w:val="00F8457B"/>
    <w:rsid w:val="00F85771"/>
    <w:rsid w:val="00F871AE"/>
    <w:rsid w:val="00F92FC0"/>
    <w:rsid w:val="00FA09FA"/>
    <w:rsid w:val="00FA2BBA"/>
    <w:rsid w:val="00FA2FFC"/>
    <w:rsid w:val="00FB0614"/>
    <w:rsid w:val="00FB5CFE"/>
    <w:rsid w:val="00FB7083"/>
    <w:rsid w:val="00FC16F1"/>
    <w:rsid w:val="00FD07E9"/>
    <w:rsid w:val="00FD082A"/>
    <w:rsid w:val="00FD2E3E"/>
    <w:rsid w:val="00FD43C2"/>
    <w:rsid w:val="00FE01E3"/>
    <w:rsid w:val="00FE17C5"/>
    <w:rsid w:val="00FE1DDC"/>
    <w:rsid w:val="00F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  <w:style w:type="character" w:customStyle="1" w:styleId="PodnadpisAChar">
    <w:name w:val="Podnadpis A Char"/>
    <w:basedOn w:val="Standardnpsmoodstavce"/>
    <w:link w:val="PodnadpisA"/>
    <w:locked/>
    <w:rsid w:val="00700311"/>
    <w:rPr>
      <w:rFonts w:ascii="Atyp BL Display" w:hAnsi="Atyp BL Display"/>
      <w:b/>
      <w:bCs/>
      <w:spacing w:val="15"/>
      <w:lang w:eastAsia="en-US"/>
    </w:rPr>
  </w:style>
  <w:style w:type="paragraph" w:customStyle="1" w:styleId="PodnadpisA">
    <w:name w:val="Podnadpis A"/>
    <w:basedOn w:val="Normln"/>
    <w:link w:val="PodnadpisAChar"/>
    <w:rsid w:val="00700311"/>
    <w:pPr>
      <w:autoSpaceDE/>
      <w:autoSpaceDN/>
    </w:pPr>
    <w:rPr>
      <w:rFonts w:ascii="Atyp BL Display" w:hAnsi="Atyp BL Display"/>
      <w:b/>
      <w:bCs/>
      <w:spacing w:val="15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1404</TotalTime>
  <Pages>2</Pages>
  <Words>398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Jiří Fiala</cp:lastModifiedBy>
  <cp:revision>210</cp:revision>
  <cp:lastPrinted>2023-09-13T07:24:00Z</cp:lastPrinted>
  <dcterms:created xsi:type="dcterms:W3CDTF">2022-01-26T06:28:00Z</dcterms:created>
  <dcterms:modified xsi:type="dcterms:W3CDTF">2026-01-27T08:10:00Z</dcterms:modified>
</cp:coreProperties>
</file>