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4A5E6F4E" w:rsidR="00EA1219" w:rsidRDefault="008B7AC5" w:rsidP="00A61C85">
      <w:pPr>
        <w:pStyle w:val="Podnadpis1"/>
      </w:pPr>
      <w:r>
        <w:t xml:space="preserve">na </w:t>
      </w:r>
      <w:r w:rsidR="003F74C5">
        <w:t>1</w:t>
      </w:r>
      <w:r w:rsidR="001A0634">
        <w:t>8</w:t>
      </w:r>
      <w:r>
        <w:t xml:space="preserve">. zasedání Zastupitelstva města Humpolce, které se koná dne </w:t>
      </w:r>
      <w:r w:rsidR="005E292E">
        <w:t>2</w:t>
      </w:r>
      <w:r w:rsidR="001A0634">
        <w:t>4</w:t>
      </w:r>
      <w:r>
        <w:t xml:space="preserve">. </w:t>
      </w:r>
      <w:r w:rsidR="001A0634">
        <w:t>září</w:t>
      </w:r>
      <w:r>
        <w:t xml:space="preserve"> 202</w:t>
      </w:r>
      <w:r w:rsidR="001A4059">
        <w:t>5</w:t>
      </w:r>
      <w:r>
        <w:t xml:space="preserve"> od 1</w:t>
      </w:r>
      <w:r w:rsidR="00CB274D">
        <w:t>5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4FF91B30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 xml:space="preserve">:00 hod. </w:t>
      </w:r>
      <w:r w:rsidR="009B2AE0">
        <w:t xml:space="preserve">                   -  </w:t>
      </w:r>
      <w:r>
        <w:t>Zahájení zasedání</w:t>
      </w:r>
      <w:r w:rsidR="004F50DA">
        <w:t xml:space="preserve"> a schválení programu </w:t>
      </w:r>
    </w:p>
    <w:p w14:paraId="0E7ADF7F" w14:textId="3F38298D" w:rsidR="004D60B5" w:rsidRDefault="00FC16F1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9B2AE0">
        <w:t>1</w:t>
      </w:r>
      <w:r>
        <w:t>0 hod. – 1</w:t>
      </w:r>
      <w:r w:rsidR="009B2AE0">
        <w:t>5</w:t>
      </w:r>
      <w:r>
        <w:t>:</w:t>
      </w:r>
      <w:r w:rsidR="00036C59">
        <w:t>15</w:t>
      </w:r>
      <w:r>
        <w:t xml:space="preserve"> hod. - </w:t>
      </w:r>
      <w:r w:rsidR="00904C31">
        <w:t>Určení ověřovatelů zápisu a zapisovatele</w:t>
      </w:r>
    </w:p>
    <w:p w14:paraId="4F338375" w14:textId="4026158C" w:rsidR="005819FB" w:rsidRDefault="004D60B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036C59">
        <w:t>15</w:t>
      </w:r>
      <w:r>
        <w:t xml:space="preserve"> hod. – 1</w:t>
      </w:r>
      <w:r w:rsidR="009B2AE0">
        <w:t>5</w:t>
      </w:r>
      <w:r w:rsidR="007F0A9A">
        <w:t>.</w:t>
      </w:r>
      <w:r w:rsidR="00036C59">
        <w:t>25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924F71">
        <w:t>e</w:t>
      </w:r>
      <w:r w:rsidR="00CB1047">
        <w:t> </w:t>
      </w:r>
      <w:r w:rsidR="00A103E4">
        <w:t>1</w:t>
      </w:r>
      <w:r w:rsidR="00924F71">
        <w:t>7</w:t>
      </w:r>
      <w:r w:rsidR="00CB1047">
        <w:t>. zasedání</w:t>
      </w:r>
      <w:r w:rsidR="00904C31">
        <w:t xml:space="preserve"> </w:t>
      </w:r>
    </w:p>
    <w:p w14:paraId="532E0283" w14:textId="77777777" w:rsidR="004A3C57" w:rsidRDefault="00E928D3" w:rsidP="007F0A9A">
      <w:pPr>
        <w:pStyle w:val="Bntext"/>
        <w:numPr>
          <w:ilvl w:val="0"/>
          <w:numId w:val="15"/>
        </w:numPr>
        <w:ind w:left="2268" w:hanging="283"/>
      </w:pPr>
      <w:r>
        <w:t xml:space="preserve"> </w:t>
      </w:r>
      <w:r w:rsidR="008C4452">
        <w:t>1</w:t>
      </w:r>
      <w:r w:rsidR="009B2AE0">
        <w:t>5</w:t>
      </w:r>
      <w:r w:rsidR="008C4452">
        <w:t>:</w:t>
      </w:r>
      <w:r w:rsidR="00036C59">
        <w:t>25</w:t>
      </w:r>
      <w:r w:rsidR="008C4452">
        <w:t xml:space="preserve"> hod. – 1</w:t>
      </w:r>
      <w:r w:rsidR="009B2AE0">
        <w:t>5</w:t>
      </w:r>
      <w:r w:rsidR="008C4452">
        <w:t>:</w:t>
      </w:r>
      <w:r w:rsidR="00036C59">
        <w:t>35</w:t>
      </w:r>
      <w:r w:rsidR="008C4452">
        <w:t xml:space="preserve"> hod. – </w:t>
      </w:r>
      <w:r w:rsidR="001E063E">
        <w:t xml:space="preserve">Seznam přijatých </w:t>
      </w:r>
      <w:r w:rsidR="008C4452"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</w:p>
    <w:p w14:paraId="7D2C190E" w14:textId="1FCA2586" w:rsidR="004A3C57" w:rsidRDefault="004A3C57" w:rsidP="004A3C57">
      <w:pPr>
        <w:pStyle w:val="Bntext"/>
        <w:numPr>
          <w:ilvl w:val="0"/>
          <w:numId w:val="15"/>
        </w:numPr>
        <w:ind w:left="2268" w:hanging="283"/>
      </w:pPr>
      <w:r>
        <w:t>15:35 hod. – 15:50 hod. – Výsledky hospodaření města Humpolce k 31.7.2025</w:t>
      </w:r>
    </w:p>
    <w:p w14:paraId="19A2FADC" w14:textId="31BFEC97" w:rsidR="001A0634" w:rsidRPr="004A3C57" w:rsidRDefault="00BD47A1" w:rsidP="004A3C57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036C59">
        <w:t>5</w:t>
      </w:r>
      <w:r w:rsidR="00370C4D">
        <w:t>0</w:t>
      </w:r>
      <w:r>
        <w:t xml:space="preserve"> hod. – 1</w:t>
      </w:r>
      <w:r w:rsidR="009B2AE0">
        <w:t>5</w:t>
      </w:r>
      <w:r w:rsidR="001A08F2">
        <w:t>:</w:t>
      </w:r>
      <w:r w:rsidR="007C2032">
        <w:t>5</w:t>
      </w:r>
      <w:r w:rsidR="00370C4D">
        <w:t>5</w:t>
      </w:r>
      <w:r>
        <w:t xml:space="preserve"> hod. </w:t>
      </w:r>
      <w:r w:rsidR="00D237CC">
        <w:t>–</w:t>
      </w:r>
      <w:r>
        <w:t xml:space="preserve"> </w:t>
      </w:r>
      <w:r w:rsidR="001A0634">
        <w:t xml:space="preserve">Rozpočtová opatření pro rok 2025 v oblasti dotačních </w:t>
      </w:r>
    </w:p>
    <w:p w14:paraId="6254D29B" w14:textId="1EA22F58" w:rsidR="007C2032" w:rsidRPr="007C2032" w:rsidRDefault="001A0634" w:rsidP="001A0634">
      <w:pPr>
        <w:pStyle w:val="Bntext"/>
        <w:ind w:left="4472" w:firstLine="491"/>
        <w:rPr>
          <w:szCs w:val="20"/>
        </w:rPr>
      </w:pPr>
      <w:r>
        <w:t>vztahů</w:t>
      </w:r>
    </w:p>
    <w:p w14:paraId="4E4595B1" w14:textId="31FA7221" w:rsidR="00D237CC" w:rsidRDefault="007C2032" w:rsidP="001A0634">
      <w:pPr>
        <w:pStyle w:val="Bntext"/>
        <w:numPr>
          <w:ilvl w:val="0"/>
          <w:numId w:val="15"/>
        </w:numPr>
        <w:rPr>
          <w:szCs w:val="20"/>
        </w:rPr>
      </w:pPr>
      <w:r>
        <w:t>15:5</w:t>
      </w:r>
      <w:r w:rsidR="00370C4D">
        <w:t>5</w:t>
      </w:r>
      <w:r>
        <w:t xml:space="preserve"> hod. – 16:0</w:t>
      </w:r>
      <w:r w:rsidR="00370C4D">
        <w:t>5</w:t>
      </w:r>
      <w:r>
        <w:t xml:space="preserve"> hod. - </w:t>
      </w:r>
      <w:r w:rsidR="001A0634">
        <w:rPr>
          <w:szCs w:val="20"/>
        </w:rPr>
        <w:t>Rozpočtová opatření pro rozpočet na rok 2025</w:t>
      </w:r>
    </w:p>
    <w:p w14:paraId="7248E4CE" w14:textId="77777777" w:rsidR="00AD6C0A" w:rsidRDefault="00AD6C0A" w:rsidP="00CC53EA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16:05 hod. – 16:15 hod. - </w:t>
      </w:r>
      <w:r w:rsidRPr="00AD6C0A">
        <w:rPr>
          <w:szCs w:val="20"/>
        </w:rPr>
        <w:t xml:space="preserve">Investiční akce </w:t>
      </w:r>
      <w:r>
        <w:rPr>
          <w:szCs w:val="20"/>
        </w:rPr>
        <w:t>připravené do</w:t>
      </w:r>
      <w:r w:rsidRPr="00AD6C0A">
        <w:rPr>
          <w:szCs w:val="20"/>
        </w:rPr>
        <w:t xml:space="preserve"> konce roku 2025 </w:t>
      </w:r>
    </w:p>
    <w:p w14:paraId="734EBFFE" w14:textId="10ED1554" w:rsidR="00AD6C0A" w:rsidRPr="001A0634" w:rsidRDefault="00AD6C0A" w:rsidP="00CC53EA">
      <w:pPr>
        <w:pStyle w:val="Bntext"/>
        <w:ind w:left="4472" w:firstLine="206"/>
        <w:rPr>
          <w:szCs w:val="20"/>
        </w:rPr>
      </w:pPr>
      <w:r>
        <w:rPr>
          <w:szCs w:val="20"/>
        </w:rPr>
        <w:t xml:space="preserve">s přesahem </w:t>
      </w:r>
      <w:r w:rsidRPr="00AD6C0A">
        <w:rPr>
          <w:szCs w:val="20"/>
        </w:rPr>
        <w:t>realiz</w:t>
      </w:r>
      <w:r>
        <w:rPr>
          <w:szCs w:val="20"/>
        </w:rPr>
        <w:t>ace do roku</w:t>
      </w:r>
      <w:r w:rsidRPr="00AD6C0A">
        <w:rPr>
          <w:szCs w:val="20"/>
        </w:rPr>
        <w:t xml:space="preserve"> 2026</w:t>
      </w:r>
    </w:p>
    <w:p w14:paraId="68AEF93C" w14:textId="46C3B047" w:rsidR="004B6290" w:rsidRDefault="00D237CC" w:rsidP="00CC53EA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</w:t>
      </w:r>
      <w:r w:rsidR="007C2032">
        <w:rPr>
          <w:szCs w:val="20"/>
        </w:rPr>
        <w:t>6</w:t>
      </w:r>
      <w:r>
        <w:rPr>
          <w:szCs w:val="20"/>
        </w:rPr>
        <w:t>:</w:t>
      </w:r>
      <w:r w:rsidR="00AD6C0A">
        <w:rPr>
          <w:szCs w:val="20"/>
        </w:rPr>
        <w:t>1</w:t>
      </w:r>
      <w:r w:rsidR="00924F71">
        <w:rPr>
          <w:szCs w:val="20"/>
        </w:rPr>
        <w:t>5</w:t>
      </w:r>
      <w:r>
        <w:rPr>
          <w:szCs w:val="20"/>
        </w:rPr>
        <w:t xml:space="preserve"> hod. – 1</w:t>
      </w:r>
      <w:r w:rsidR="009B2AE0">
        <w:rPr>
          <w:szCs w:val="20"/>
        </w:rPr>
        <w:t>6</w:t>
      </w:r>
      <w:r>
        <w:rPr>
          <w:szCs w:val="20"/>
        </w:rPr>
        <w:t>:</w:t>
      </w:r>
      <w:r w:rsidR="00AD6C0A">
        <w:rPr>
          <w:szCs w:val="20"/>
        </w:rPr>
        <w:t>2</w:t>
      </w:r>
      <w:r w:rsidR="007C2032">
        <w:rPr>
          <w:szCs w:val="20"/>
        </w:rPr>
        <w:t>5</w:t>
      </w:r>
      <w:r>
        <w:rPr>
          <w:szCs w:val="20"/>
        </w:rPr>
        <w:t xml:space="preserve"> hod. – </w:t>
      </w:r>
      <w:r w:rsidR="004B6290">
        <w:rPr>
          <w:szCs w:val="20"/>
        </w:rPr>
        <w:t>V</w:t>
      </w:r>
      <w:r w:rsidR="004B6290" w:rsidRPr="004B6290">
        <w:rPr>
          <w:szCs w:val="20"/>
        </w:rPr>
        <w:t xml:space="preserve">yhlášení dotačních programů města Humpolce v </w:t>
      </w:r>
    </w:p>
    <w:p w14:paraId="4F5A12B7" w14:textId="1763BF4F" w:rsidR="00D237CC" w:rsidRDefault="004B6290" w:rsidP="00CC53EA">
      <w:pPr>
        <w:pStyle w:val="Bntext"/>
        <w:ind w:left="4678"/>
        <w:rPr>
          <w:szCs w:val="20"/>
        </w:rPr>
      </w:pPr>
      <w:r w:rsidRPr="004B6290">
        <w:rPr>
          <w:szCs w:val="20"/>
        </w:rPr>
        <w:t>oblastech tělovýchova a sport, kultura, ostatní zájmové činnosti a obnova kulturních památek pro rok 2026</w:t>
      </w:r>
    </w:p>
    <w:p w14:paraId="59352964" w14:textId="3FBE1EB2" w:rsidR="00AD6C0A" w:rsidRDefault="00AD6C0A" w:rsidP="00AD6C0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16:25 hod. – 16:35 hod. – Vyhlášení dotačního programu Fasády historických </w:t>
      </w:r>
    </w:p>
    <w:p w14:paraId="231CBD66" w14:textId="5F6C4F90" w:rsidR="00AD6C0A" w:rsidRDefault="00AD6C0A" w:rsidP="00CC53EA">
      <w:pPr>
        <w:pStyle w:val="Bntext"/>
        <w:ind w:left="4472" w:firstLine="348"/>
        <w:rPr>
          <w:szCs w:val="20"/>
        </w:rPr>
      </w:pPr>
      <w:r>
        <w:rPr>
          <w:szCs w:val="20"/>
        </w:rPr>
        <w:t>objektů 2026</w:t>
      </w:r>
    </w:p>
    <w:p w14:paraId="703E2919" w14:textId="75011273" w:rsidR="00030BA5" w:rsidRDefault="00030BA5" w:rsidP="00030BA5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16:</w:t>
      </w:r>
      <w:r w:rsidR="00AD6C0A">
        <w:rPr>
          <w:szCs w:val="20"/>
        </w:rPr>
        <w:t>3</w:t>
      </w:r>
      <w:r>
        <w:rPr>
          <w:szCs w:val="20"/>
        </w:rPr>
        <w:t>5 hod. – 16:</w:t>
      </w:r>
      <w:r w:rsidR="00AD6C0A">
        <w:rPr>
          <w:szCs w:val="20"/>
        </w:rPr>
        <w:t>45</w:t>
      </w:r>
      <w:r>
        <w:rPr>
          <w:szCs w:val="20"/>
        </w:rPr>
        <w:t xml:space="preserve"> hod. – Podání žádosti o dotaci na akci „Výstavba městské </w:t>
      </w:r>
    </w:p>
    <w:p w14:paraId="2633A16B" w14:textId="3F5049B4" w:rsidR="00030BA5" w:rsidRDefault="00030BA5" w:rsidP="00CC53EA">
      <w:pPr>
        <w:pStyle w:val="Bntext"/>
        <w:ind w:left="4395" w:firstLine="283"/>
        <w:rPr>
          <w:szCs w:val="20"/>
        </w:rPr>
      </w:pPr>
      <w:r>
        <w:rPr>
          <w:szCs w:val="20"/>
        </w:rPr>
        <w:t xml:space="preserve">sportovní haly v Humpolci“ </w:t>
      </w:r>
    </w:p>
    <w:p w14:paraId="5EFD4990" w14:textId="30FD6118" w:rsidR="00B669FC" w:rsidRDefault="00B669FC" w:rsidP="00B669FC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16:</w:t>
      </w:r>
      <w:r w:rsidR="00AD6C0A">
        <w:rPr>
          <w:szCs w:val="20"/>
        </w:rPr>
        <w:t>45</w:t>
      </w:r>
      <w:r>
        <w:rPr>
          <w:szCs w:val="20"/>
        </w:rPr>
        <w:t xml:space="preserve"> hod. – 1</w:t>
      </w:r>
      <w:r w:rsidR="00AD6C0A">
        <w:rPr>
          <w:szCs w:val="20"/>
        </w:rPr>
        <w:t>7</w:t>
      </w:r>
      <w:r>
        <w:rPr>
          <w:szCs w:val="20"/>
        </w:rPr>
        <w:t>:</w:t>
      </w:r>
      <w:r w:rsidR="00AD6C0A">
        <w:rPr>
          <w:szCs w:val="20"/>
        </w:rPr>
        <w:t>00</w:t>
      </w:r>
      <w:r>
        <w:rPr>
          <w:szCs w:val="20"/>
        </w:rPr>
        <w:t xml:space="preserve"> hod. – Informace o projektu „</w:t>
      </w:r>
      <w:r w:rsidRPr="00B669FC">
        <w:rPr>
          <w:szCs w:val="20"/>
        </w:rPr>
        <w:t xml:space="preserve">Revitalizace městského bloku v </w:t>
      </w:r>
    </w:p>
    <w:p w14:paraId="5C710A7A" w14:textId="1C8FF1E9" w:rsidR="00AD6C0A" w:rsidRPr="00B669FC" w:rsidRDefault="00B669FC" w:rsidP="00CC53EA">
      <w:pPr>
        <w:pStyle w:val="Bntext"/>
        <w:ind w:left="4395" w:firstLine="283"/>
        <w:rPr>
          <w:szCs w:val="20"/>
        </w:rPr>
      </w:pPr>
      <w:r w:rsidRPr="00B669FC">
        <w:rPr>
          <w:szCs w:val="20"/>
        </w:rPr>
        <w:t xml:space="preserve">Humpolci - Spolkový dům </w:t>
      </w:r>
      <w:r>
        <w:rPr>
          <w:szCs w:val="20"/>
        </w:rPr>
        <w:t>–</w:t>
      </w:r>
      <w:r w:rsidRPr="00B669FC">
        <w:rPr>
          <w:szCs w:val="20"/>
        </w:rPr>
        <w:t xml:space="preserve"> Husova</w:t>
      </w:r>
      <w:r>
        <w:rPr>
          <w:szCs w:val="20"/>
        </w:rPr>
        <w:t>“</w:t>
      </w:r>
    </w:p>
    <w:p w14:paraId="79316524" w14:textId="03AC89E8" w:rsidR="001A0634" w:rsidRDefault="009820CB" w:rsidP="001A0634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AD6C0A">
        <w:rPr>
          <w:szCs w:val="20"/>
        </w:rPr>
        <w:t>7</w:t>
      </w:r>
      <w:r>
        <w:rPr>
          <w:szCs w:val="20"/>
        </w:rPr>
        <w:t>:</w:t>
      </w:r>
      <w:r w:rsidR="00AD6C0A">
        <w:rPr>
          <w:szCs w:val="20"/>
        </w:rPr>
        <w:t>00</w:t>
      </w:r>
      <w:r>
        <w:rPr>
          <w:szCs w:val="20"/>
        </w:rPr>
        <w:t xml:space="preserve"> hod. – 1</w:t>
      </w:r>
      <w:r w:rsidR="00AD6C0A">
        <w:rPr>
          <w:szCs w:val="20"/>
        </w:rPr>
        <w:t>7</w:t>
      </w:r>
      <w:r>
        <w:rPr>
          <w:szCs w:val="20"/>
        </w:rPr>
        <w:t>:</w:t>
      </w:r>
      <w:r w:rsidR="00AD6C0A">
        <w:rPr>
          <w:szCs w:val="20"/>
        </w:rPr>
        <w:t>10</w:t>
      </w:r>
      <w:r>
        <w:rPr>
          <w:szCs w:val="20"/>
        </w:rPr>
        <w:t xml:space="preserve"> hod. </w:t>
      </w:r>
      <w:r w:rsidR="009707B1">
        <w:rPr>
          <w:szCs w:val="20"/>
        </w:rPr>
        <w:t>–</w:t>
      </w:r>
      <w:r>
        <w:rPr>
          <w:szCs w:val="20"/>
        </w:rPr>
        <w:t xml:space="preserve"> </w:t>
      </w:r>
      <w:r w:rsidR="001A0634" w:rsidRPr="001A0634">
        <w:rPr>
          <w:szCs w:val="20"/>
        </w:rPr>
        <w:t xml:space="preserve">Zpráva o činnosti kontrolního výboru ZM za I. pololetí </w:t>
      </w:r>
    </w:p>
    <w:p w14:paraId="14E67507" w14:textId="05650FA9" w:rsidR="007C2032" w:rsidRDefault="001A0634" w:rsidP="001A0634">
      <w:pPr>
        <w:pStyle w:val="Bntext"/>
        <w:ind w:left="4820" w:hanging="2835"/>
        <w:rPr>
          <w:szCs w:val="20"/>
        </w:rPr>
      </w:pPr>
      <w:r>
        <w:rPr>
          <w:szCs w:val="20"/>
        </w:rPr>
        <w:t xml:space="preserve">                                              </w:t>
      </w:r>
      <w:r w:rsidRPr="001A0634">
        <w:rPr>
          <w:szCs w:val="20"/>
        </w:rPr>
        <w:t>2025 a o ukončených kontrolách provedených</w:t>
      </w:r>
      <w:r>
        <w:rPr>
          <w:szCs w:val="20"/>
        </w:rPr>
        <w:t xml:space="preserve">                                              </w:t>
      </w:r>
      <w:r w:rsidRPr="001A0634">
        <w:rPr>
          <w:szCs w:val="20"/>
        </w:rPr>
        <w:t>Kontrolním výborem ZM</w:t>
      </w:r>
    </w:p>
    <w:p w14:paraId="5254896D" w14:textId="3A283A55" w:rsidR="009707B1" w:rsidRDefault="007C2032" w:rsidP="001A0634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AD6C0A">
        <w:rPr>
          <w:szCs w:val="20"/>
        </w:rPr>
        <w:t>7</w:t>
      </w:r>
      <w:r>
        <w:rPr>
          <w:szCs w:val="20"/>
        </w:rPr>
        <w:t>:</w:t>
      </w:r>
      <w:r w:rsidR="00AD6C0A">
        <w:rPr>
          <w:szCs w:val="20"/>
        </w:rPr>
        <w:t>10</w:t>
      </w:r>
      <w:r>
        <w:rPr>
          <w:szCs w:val="20"/>
        </w:rPr>
        <w:t xml:space="preserve"> hod. – 1</w:t>
      </w:r>
      <w:r w:rsidR="00B669FC">
        <w:rPr>
          <w:szCs w:val="20"/>
        </w:rPr>
        <w:t>7</w:t>
      </w:r>
      <w:r>
        <w:rPr>
          <w:szCs w:val="20"/>
        </w:rPr>
        <w:t>:</w:t>
      </w:r>
      <w:r w:rsidR="00AD6C0A">
        <w:rPr>
          <w:szCs w:val="20"/>
        </w:rPr>
        <w:t>15</w:t>
      </w:r>
      <w:r>
        <w:rPr>
          <w:szCs w:val="20"/>
        </w:rPr>
        <w:t xml:space="preserve"> hod. -</w:t>
      </w:r>
      <w:r w:rsidR="008C3709">
        <w:rPr>
          <w:szCs w:val="20"/>
        </w:rPr>
        <w:t xml:space="preserve"> </w:t>
      </w:r>
      <w:r w:rsidR="001A0634">
        <w:rPr>
          <w:szCs w:val="20"/>
        </w:rPr>
        <w:t>Vo</w:t>
      </w:r>
      <w:r w:rsidR="008C3709">
        <w:rPr>
          <w:szCs w:val="20"/>
        </w:rPr>
        <w:t xml:space="preserve">lba </w:t>
      </w:r>
      <w:r w:rsidR="008C3709" w:rsidRPr="008C3709">
        <w:rPr>
          <w:szCs w:val="20"/>
        </w:rPr>
        <w:t>nového</w:t>
      </w:r>
      <w:r w:rsidR="006542B0">
        <w:rPr>
          <w:szCs w:val="20"/>
        </w:rPr>
        <w:t xml:space="preserve"> člena</w:t>
      </w:r>
      <w:r w:rsidR="001A0634">
        <w:rPr>
          <w:szCs w:val="20"/>
        </w:rPr>
        <w:t xml:space="preserve"> </w:t>
      </w:r>
      <w:r w:rsidR="00373D09">
        <w:rPr>
          <w:szCs w:val="20"/>
        </w:rPr>
        <w:t>Finančního</w:t>
      </w:r>
      <w:r w:rsidR="001A0634">
        <w:rPr>
          <w:szCs w:val="20"/>
        </w:rPr>
        <w:t xml:space="preserve"> výboru ZM</w:t>
      </w:r>
    </w:p>
    <w:p w14:paraId="4A69056C" w14:textId="49C05DCF" w:rsidR="00AD6C0A" w:rsidRDefault="00AD6C0A" w:rsidP="00AD6C0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17:15 hod. – 17:30 hod. - </w:t>
      </w:r>
      <w:r w:rsidRPr="00AD6C0A">
        <w:rPr>
          <w:szCs w:val="20"/>
        </w:rPr>
        <w:t>Informace o aktuálním stavu ČOV Humpolec</w:t>
      </w:r>
    </w:p>
    <w:p w14:paraId="41B593AF" w14:textId="1FA0DA53" w:rsidR="004A6EC6" w:rsidRDefault="00B669FC" w:rsidP="004A3C57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</w:t>
      </w:r>
      <w:r w:rsidR="004A6EC6">
        <w:rPr>
          <w:szCs w:val="20"/>
        </w:rPr>
        <w:t>:</w:t>
      </w:r>
      <w:r w:rsidR="00AD6C0A">
        <w:rPr>
          <w:szCs w:val="20"/>
        </w:rPr>
        <w:t>3</w:t>
      </w:r>
      <w:r>
        <w:rPr>
          <w:szCs w:val="20"/>
        </w:rPr>
        <w:t>0</w:t>
      </w:r>
      <w:r w:rsidR="004A6EC6">
        <w:rPr>
          <w:szCs w:val="20"/>
        </w:rPr>
        <w:t xml:space="preserve"> hod. – 1</w:t>
      </w:r>
      <w:r w:rsidR="00B4036E">
        <w:rPr>
          <w:szCs w:val="20"/>
        </w:rPr>
        <w:t>7</w:t>
      </w:r>
      <w:r w:rsidR="004A6EC6">
        <w:rPr>
          <w:szCs w:val="20"/>
        </w:rPr>
        <w:t>:</w:t>
      </w:r>
      <w:r w:rsidR="00AD6C0A">
        <w:rPr>
          <w:szCs w:val="20"/>
        </w:rPr>
        <w:t>4</w:t>
      </w:r>
      <w:r w:rsidR="00370C4D">
        <w:rPr>
          <w:szCs w:val="20"/>
        </w:rPr>
        <w:t>5</w:t>
      </w:r>
      <w:r w:rsidR="004A6EC6">
        <w:rPr>
          <w:szCs w:val="20"/>
        </w:rPr>
        <w:t xml:space="preserve"> hod. –</w:t>
      </w:r>
      <w:r w:rsidR="00DB4BA1">
        <w:rPr>
          <w:szCs w:val="20"/>
        </w:rPr>
        <w:t xml:space="preserve"> P</w:t>
      </w:r>
      <w:r w:rsidR="004A6EC6" w:rsidRPr="004A6EC6">
        <w:rPr>
          <w:szCs w:val="20"/>
        </w:rPr>
        <w:t xml:space="preserve">růběžná informace o budoucím provozování </w:t>
      </w:r>
    </w:p>
    <w:p w14:paraId="5E37DAB2" w14:textId="7F7A1021" w:rsidR="004A6EC6" w:rsidRDefault="004A6EC6" w:rsidP="004A3C57">
      <w:pPr>
        <w:pStyle w:val="Bntext"/>
        <w:ind w:left="4472" w:firstLine="206"/>
        <w:rPr>
          <w:szCs w:val="20"/>
        </w:rPr>
      </w:pPr>
      <w:r w:rsidRPr="004A6EC6">
        <w:rPr>
          <w:szCs w:val="20"/>
        </w:rPr>
        <w:t>vodohospodářské infrastruktury</w:t>
      </w:r>
      <w:r>
        <w:rPr>
          <w:szCs w:val="20"/>
        </w:rPr>
        <w:t xml:space="preserve"> města</w:t>
      </w:r>
      <w:r w:rsidR="006542B0">
        <w:rPr>
          <w:szCs w:val="20"/>
        </w:rPr>
        <w:t xml:space="preserve"> Humpolce</w:t>
      </w:r>
    </w:p>
    <w:p w14:paraId="7275D0CA" w14:textId="5767502C" w:rsidR="001A0634" w:rsidRPr="004A3C57" w:rsidRDefault="004A6EC6" w:rsidP="004A3C57">
      <w:pPr>
        <w:pStyle w:val="Bntext"/>
        <w:numPr>
          <w:ilvl w:val="0"/>
          <w:numId w:val="15"/>
        </w:numPr>
        <w:rPr>
          <w:szCs w:val="20"/>
        </w:rPr>
      </w:pPr>
      <w:r w:rsidRPr="004A3C57">
        <w:rPr>
          <w:szCs w:val="20"/>
        </w:rPr>
        <w:t>1</w:t>
      </w:r>
      <w:r w:rsidR="00B4036E" w:rsidRPr="004A3C57">
        <w:rPr>
          <w:szCs w:val="20"/>
        </w:rPr>
        <w:t>7</w:t>
      </w:r>
      <w:r w:rsidRPr="004A3C57">
        <w:rPr>
          <w:szCs w:val="20"/>
        </w:rPr>
        <w:t>:</w:t>
      </w:r>
      <w:r w:rsidR="00AD6C0A">
        <w:rPr>
          <w:szCs w:val="20"/>
        </w:rPr>
        <w:t>4</w:t>
      </w:r>
      <w:r w:rsidR="00370C4D">
        <w:rPr>
          <w:szCs w:val="20"/>
        </w:rPr>
        <w:t>5</w:t>
      </w:r>
      <w:r w:rsidRPr="004A3C57">
        <w:rPr>
          <w:szCs w:val="20"/>
        </w:rPr>
        <w:t xml:space="preserve"> hod. – 1</w:t>
      </w:r>
      <w:r w:rsidR="00B4036E" w:rsidRPr="004A3C57">
        <w:rPr>
          <w:szCs w:val="20"/>
        </w:rPr>
        <w:t>7</w:t>
      </w:r>
      <w:r w:rsidRPr="004A3C57">
        <w:rPr>
          <w:szCs w:val="20"/>
        </w:rPr>
        <w:t>:</w:t>
      </w:r>
      <w:r w:rsidR="00AD6C0A">
        <w:rPr>
          <w:szCs w:val="20"/>
        </w:rPr>
        <w:t>55</w:t>
      </w:r>
      <w:r w:rsidRPr="004A3C57">
        <w:rPr>
          <w:szCs w:val="20"/>
        </w:rPr>
        <w:t xml:space="preserve"> hod. </w:t>
      </w:r>
      <w:r w:rsidR="001A0634" w:rsidRPr="004A3C57">
        <w:rPr>
          <w:szCs w:val="20"/>
        </w:rPr>
        <w:t>–</w:t>
      </w:r>
      <w:r w:rsidRPr="004A3C57">
        <w:rPr>
          <w:szCs w:val="20"/>
        </w:rPr>
        <w:t xml:space="preserve"> </w:t>
      </w:r>
      <w:r w:rsidR="001A0634" w:rsidRPr="004A3C57">
        <w:rPr>
          <w:szCs w:val="20"/>
        </w:rPr>
        <w:t xml:space="preserve">Výsledky soutěže o Cenu Dr. Aleše Hrdličky rigorózních </w:t>
      </w:r>
    </w:p>
    <w:p w14:paraId="08FBC843" w14:textId="6318A204" w:rsidR="004A6EC6" w:rsidRDefault="001A0634" w:rsidP="004A3C57">
      <w:pPr>
        <w:pStyle w:val="Bntext"/>
        <w:ind w:left="4253" w:firstLine="425"/>
        <w:rPr>
          <w:szCs w:val="20"/>
        </w:rPr>
      </w:pPr>
      <w:r>
        <w:rPr>
          <w:szCs w:val="20"/>
        </w:rPr>
        <w:t xml:space="preserve">prací v oblasti antropologie  </w:t>
      </w:r>
    </w:p>
    <w:p w14:paraId="01725B28" w14:textId="77777777" w:rsidR="00AD6C0A" w:rsidRDefault="00AD6C0A" w:rsidP="00AD6C0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17:55 hod. – 18:05 hod. - </w:t>
      </w:r>
      <w:r w:rsidRPr="00AD6C0A">
        <w:rPr>
          <w:szCs w:val="20"/>
        </w:rPr>
        <w:t xml:space="preserve">Podmínky prodeje pozemků pro výstavbu 2 RD - lokalita </w:t>
      </w:r>
    </w:p>
    <w:p w14:paraId="50A167FE" w14:textId="743CE3D2" w:rsidR="00AD6C0A" w:rsidRDefault="00AD6C0A" w:rsidP="00AD6C0A">
      <w:pPr>
        <w:pStyle w:val="Bntext"/>
        <w:ind w:left="4472" w:firstLine="206"/>
        <w:rPr>
          <w:szCs w:val="20"/>
        </w:rPr>
      </w:pPr>
      <w:r w:rsidRPr="00AD6C0A">
        <w:rPr>
          <w:szCs w:val="20"/>
        </w:rPr>
        <w:t>Kletečná</w:t>
      </w:r>
    </w:p>
    <w:p w14:paraId="2E63DA0D" w14:textId="77777777" w:rsidR="00CC53EA" w:rsidRPr="008C3709" w:rsidRDefault="00CC53EA" w:rsidP="00AD6C0A">
      <w:pPr>
        <w:pStyle w:val="Bntext"/>
        <w:ind w:left="4472" w:firstLine="206"/>
        <w:rPr>
          <w:szCs w:val="20"/>
        </w:rPr>
      </w:pPr>
    </w:p>
    <w:p w14:paraId="13079D69" w14:textId="04DE406F" w:rsidR="00432B1C" w:rsidRDefault="002E4D5E" w:rsidP="00432B1C">
      <w:pPr>
        <w:numPr>
          <w:ilvl w:val="0"/>
          <w:numId w:val="15"/>
        </w:numPr>
        <w:autoSpaceDE/>
        <w:autoSpaceDN/>
        <w:jc w:val="both"/>
        <w:rPr>
          <w:rFonts w:ascii="Atyp BL Text" w:hAnsi="Atyp BL Text"/>
          <w:sz w:val="20"/>
          <w:szCs w:val="22"/>
        </w:rPr>
      </w:pPr>
      <w:r>
        <w:rPr>
          <w:rFonts w:ascii="Atyp BL Text" w:hAnsi="Atyp BL Text"/>
          <w:sz w:val="20"/>
          <w:szCs w:val="22"/>
        </w:rPr>
        <w:lastRenderedPageBreak/>
        <w:t>1</w:t>
      </w:r>
      <w:r w:rsidR="00AD6C0A">
        <w:rPr>
          <w:rFonts w:ascii="Atyp BL Text" w:hAnsi="Atyp BL Text"/>
          <w:sz w:val="20"/>
          <w:szCs w:val="22"/>
        </w:rPr>
        <w:t>8</w:t>
      </w:r>
      <w:r>
        <w:rPr>
          <w:rFonts w:ascii="Atyp BL Text" w:hAnsi="Atyp BL Text"/>
          <w:sz w:val="20"/>
          <w:szCs w:val="22"/>
        </w:rPr>
        <w:t>:</w:t>
      </w:r>
      <w:r w:rsidR="00AD6C0A">
        <w:rPr>
          <w:rFonts w:ascii="Atyp BL Text" w:hAnsi="Atyp BL Text"/>
          <w:sz w:val="20"/>
          <w:szCs w:val="22"/>
        </w:rPr>
        <w:t>0</w:t>
      </w:r>
      <w:r w:rsidR="00370C4D">
        <w:rPr>
          <w:rFonts w:ascii="Atyp BL Text" w:hAnsi="Atyp BL Text"/>
          <w:sz w:val="20"/>
          <w:szCs w:val="22"/>
        </w:rPr>
        <w:t>5</w:t>
      </w:r>
      <w:r>
        <w:rPr>
          <w:rFonts w:ascii="Atyp BL Text" w:hAnsi="Atyp BL Text"/>
          <w:sz w:val="20"/>
          <w:szCs w:val="22"/>
        </w:rPr>
        <w:t xml:space="preserve"> hod. – 1</w:t>
      </w:r>
      <w:r w:rsidR="00AD6C0A">
        <w:rPr>
          <w:rFonts w:ascii="Atyp BL Text" w:hAnsi="Atyp BL Text"/>
          <w:sz w:val="20"/>
          <w:szCs w:val="22"/>
        </w:rPr>
        <w:t>8</w:t>
      </w:r>
      <w:r>
        <w:rPr>
          <w:rFonts w:ascii="Atyp BL Text" w:hAnsi="Atyp BL Text"/>
          <w:sz w:val="20"/>
          <w:szCs w:val="22"/>
        </w:rPr>
        <w:t>:</w:t>
      </w:r>
      <w:r w:rsidR="00CC53EA">
        <w:rPr>
          <w:rFonts w:ascii="Atyp BL Text" w:hAnsi="Atyp BL Text"/>
          <w:sz w:val="20"/>
          <w:szCs w:val="22"/>
        </w:rPr>
        <w:t>10</w:t>
      </w:r>
      <w:r>
        <w:rPr>
          <w:rFonts w:ascii="Atyp BL Text" w:hAnsi="Atyp BL Text"/>
          <w:sz w:val="20"/>
          <w:szCs w:val="22"/>
        </w:rPr>
        <w:t xml:space="preserve"> hod. </w:t>
      </w:r>
      <w:r w:rsidR="008C3709">
        <w:rPr>
          <w:rFonts w:ascii="Atyp BL Text" w:hAnsi="Atyp BL Text"/>
          <w:sz w:val="20"/>
          <w:szCs w:val="22"/>
        </w:rPr>
        <w:t>–</w:t>
      </w:r>
      <w:r>
        <w:rPr>
          <w:rFonts w:ascii="Atyp BL Text" w:hAnsi="Atyp BL Text"/>
          <w:sz w:val="20"/>
          <w:szCs w:val="22"/>
        </w:rPr>
        <w:t xml:space="preserve"> </w:t>
      </w:r>
      <w:r w:rsidR="00432B1C">
        <w:rPr>
          <w:rFonts w:ascii="Atyp BL Text" w:hAnsi="Atyp BL Text"/>
          <w:sz w:val="20"/>
          <w:szCs w:val="22"/>
        </w:rPr>
        <w:t xml:space="preserve">Záměr směny poz. p. KN 1451/2 za poz. pp. KN č. 2272/1 </w:t>
      </w:r>
    </w:p>
    <w:p w14:paraId="63CB1C67" w14:textId="1F3017A3" w:rsidR="00F35707" w:rsidRDefault="00432B1C" w:rsidP="00432B1C">
      <w:pPr>
        <w:autoSpaceDE/>
        <w:autoSpaceDN/>
        <w:ind w:left="4472" w:firstLine="206"/>
        <w:jc w:val="both"/>
        <w:rPr>
          <w:rFonts w:ascii="Atyp BL Text" w:hAnsi="Atyp BL Text"/>
          <w:sz w:val="20"/>
          <w:szCs w:val="22"/>
        </w:rPr>
      </w:pPr>
      <w:r>
        <w:rPr>
          <w:rFonts w:ascii="Atyp BL Text" w:hAnsi="Atyp BL Text"/>
          <w:sz w:val="20"/>
          <w:szCs w:val="22"/>
        </w:rPr>
        <w:t>a 2274/9 vše v k.ú. Humpolec</w:t>
      </w:r>
    </w:p>
    <w:p w14:paraId="1ED156C2" w14:textId="7BEFBC16" w:rsidR="00432B1C" w:rsidRDefault="00C3628C" w:rsidP="00432B1C">
      <w:pPr>
        <w:numPr>
          <w:ilvl w:val="0"/>
          <w:numId w:val="15"/>
        </w:numPr>
        <w:autoSpaceDE/>
        <w:autoSpaceDN/>
        <w:jc w:val="both"/>
        <w:rPr>
          <w:rFonts w:ascii="Atyp BL Text" w:hAnsi="Atyp BL Text"/>
          <w:sz w:val="20"/>
          <w:szCs w:val="22"/>
        </w:rPr>
      </w:pPr>
      <w:r w:rsidRPr="00370C4D">
        <w:rPr>
          <w:rFonts w:ascii="Atyp BL Text" w:hAnsi="Atyp BL Text"/>
          <w:sz w:val="20"/>
          <w:szCs w:val="20"/>
        </w:rPr>
        <w:t>1</w:t>
      </w:r>
      <w:r w:rsidR="00CC53EA">
        <w:rPr>
          <w:rFonts w:ascii="Atyp BL Text" w:hAnsi="Atyp BL Text"/>
          <w:sz w:val="20"/>
          <w:szCs w:val="20"/>
        </w:rPr>
        <w:t>8</w:t>
      </w:r>
      <w:r w:rsidRPr="00370C4D">
        <w:rPr>
          <w:rFonts w:ascii="Atyp BL Text" w:hAnsi="Atyp BL Text"/>
          <w:sz w:val="20"/>
          <w:szCs w:val="20"/>
        </w:rPr>
        <w:t>.</w:t>
      </w:r>
      <w:r w:rsidR="00CC53EA">
        <w:rPr>
          <w:rFonts w:ascii="Atyp BL Text" w:hAnsi="Atyp BL Text"/>
          <w:sz w:val="20"/>
          <w:szCs w:val="20"/>
        </w:rPr>
        <w:t>10</w:t>
      </w:r>
      <w:r w:rsidRPr="00370C4D">
        <w:rPr>
          <w:rFonts w:ascii="Atyp BL Text" w:hAnsi="Atyp BL Text"/>
          <w:sz w:val="20"/>
          <w:szCs w:val="20"/>
        </w:rPr>
        <w:t xml:space="preserve"> hod. – 1</w:t>
      </w:r>
      <w:r w:rsidR="00CC53EA">
        <w:rPr>
          <w:rFonts w:ascii="Atyp BL Text" w:hAnsi="Atyp BL Text"/>
          <w:sz w:val="20"/>
          <w:szCs w:val="20"/>
        </w:rPr>
        <w:t>8</w:t>
      </w:r>
      <w:r w:rsidRPr="00370C4D">
        <w:rPr>
          <w:rFonts w:ascii="Atyp BL Text" w:hAnsi="Atyp BL Text"/>
          <w:sz w:val="20"/>
          <w:szCs w:val="20"/>
        </w:rPr>
        <w:t>:</w:t>
      </w:r>
      <w:r w:rsidR="00CC53EA">
        <w:rPr>
          <w:rFonts w:ascii="Atyp BL Text" w:hAnsi="Atyp BL Text"/>
          <w:sz w:val="20"/>
          <w:szCs w:val="20"/>
        </w:rPr>
        <w:t>2</w:t>
      </w:r>
      <w:r w:rsidR="00B669FC">
        <w:rPr>
          <w:rFonts w:ascii="Atyp BL Text" w:hAnsi="Atyp BL Text"/>
          <w:sz w:val="20"/>
          <w:szCs w:val="20"/>
        </w:rPr>
        <w:t>0</w:t>
      </w:r>
      <w:r w:rsidRPr="00370C4D">
        <w:rPr>
          <w:rFonts w:ascii="Atyp BL Text" w:hAnsi="Atyp BL Text"/>
          <w:sz w:val="20"/>
          <w:szCs w:val="20"/>
        </w:rPr>
        <w:t xml:space="preserve"> hod. </w:t>
      </w:r>
      <w:r w:rsidRPr="008C3709">
        <w:rPr>
          <w:szCs w:val="20"/>
        </w:rPr>
        <w:t>–</w:t>
      </w:r>
      <w:r w:rsidR="009707B1" w:rsidRPr="008C3709">
        <w:rPr>
          <w:szCs w:val="20"/>
        </w:rPr>
        <w:t xml:space="preserve"> </w:t>
      </w:r>
      <w:r w:rsidR="00432B1C">
        <w:rPr>
          <w:rFonts w:ascii="Atyp BL Text" w:hAnsi="Atyp BL Text"/>
          <w:sz w:val="20"/>
          <w:szCs w:val="22"/>
        </w:rPr>
        <w:t xml:space="preserve">Souhlas s převodem poz. p. KN č. 602 v k.ú. Petrovice </w:t>
      </w:r>
    </w:p>
    <w:p w14:paraId="5FFA1675" w14:textId="77777777" w:rsidR="00432B1C" w:rsidRDefault="00432B1C" w:rsidP="00432B1C">
      <w:pPr>
        <w:autoSpaceDE/>
        <w:autoSpaceDN/>
        <w:ind w:left="4187" w:firstLine="491"/>
        <w:jc w:val="both"/>
        <w:rPr>
          <w:rFonts w:ascii="Atyp BL Text" w:hAnsi="Atyp BL Text"/>
          <w:sz w:val="20"/>
          <w:szCs w:val="22"/>
        </w:rPr>
      </w:pPr>
      <w:r>
        <w:rPr>
          <w:rFonts w:ascii="Atyp BL Text" w:hAnsi="Atyp BL Text"/>
          <w:sz w:val="20"/>
          <w:szCs w:val="22"/>
        </w:rPr>
        <w:t xml:space="preserve">pro Pila Petrovice – SPÚ ČR  </w:t>
      </w:r>
    </w:p>
    <w:p w14:paraId="448BD9BD" w14:textId="392CFA8E" w:rsidR="00B51CE8" w:rsidRPr="00B51CE8" w:rsidRDefault="008C3709" w:rsidP="00432B1C">
      <w:pPr>
        <w:pStyle w:val="Bntext"/>
        <w:numPr>
          <w:ilvl w:val="0"/>
          <w:numId w:val="15"/>
        </w:numPr>
        <w:rPr>
          <w:bCs w:val="0"/>
        </w:rPr>
      </w:pPr>
      <w:r w:rsidRPr="00B51CE8">
        <w:rPr>
          <w:szCs w:val="20"/>
        </w:rPr>
        <w:t>1</w:t>
      </w:r>
      <w:r w:rsidR="00CC53EA">
        <w:rPr>
          <w:szCs w:val="20"/>
        </w:rPr>
        <w:t>8</w:t>
      </w:r>
      <w:r w:rsidRPr="00B51CE8">
        <w:rPr>
          <w:szCs w:val="20"/>
        </w:rPr>
        <w:t>:</w:t>
      </w:r>
      <w:r w:rsidR="00CC53EA">
        <w:rPr>
          <w:szCs w:val="20"/>
        </w:rPr>
        <w:t>2</w:t>
      </w:r>
      <w:r w:rsidR="00B4036E">
        <w:rPr>
          <w:szCs w:val="20"/>
        </w:rPr>
        <w:t>0</w:t>
      </w:r>
      <w:r w:rsidRPr="00B51CE8">
        <w:rPr>
          <w:szCs w:val="20"/>
        </w:rPr>
        <w:t xml:space="preserve"> hod. – 1</w:t>
      </w:r>
      <w:r w:rsidR="00CC53EA">
        <w:rPr>
          <w:szCs w:val="20"/>
        </w:rPr>
        <w:t>8</w:t>
      </w:r>
      <w:r w:rsidRPr="00B51CE8">
        <w:rPr>
          <w:szCs w:val="20"/>
        </w:rPr>
        <w:t>:</w:t>
      </w:r>
      <w:r w:rsidR="00CC53EA">
        <w:rPr>
          <w:szCs w:val="20"/>
        </w:rPr>
        <w:t>3</w:t>
      </w:r>
      <w:r w:rsidR="00B669FC">
        <w:rPr>
          <w:szCs w:val="20"/>
        </w:rPr>
        <w:t>0</w:t>
      </w:r>
      <w:r w:rsidRPr="00B51CE8">
        <w:rPr>
          <w:szCs w:val="20"/>
        </w:rPr>
        <w:t xml:space="preserve"> hod. – Bezúplatn</w:t>
      </w:r>
      <w:r w:rsidR="00B51CE8" w:rsidRPr="00B51CE8">
        <w:rPr>
          <w:szCs w:val="20"/>
        </w:rPr>
        <w:t>é</w:t>
      </w:r>
      <w:r w:rsidRPr="00B51CE8">
        <w:rPr>
          <w:szCs w:val="20"/>
        </w:rPr>
        <w:t xml:space="preserve"> převod</w:t>
      </w:r>
      <w:r w:rsidR="00B51CE8" w:rsidRPr="00B51CE8">
        <w:rPr>
          <w:szCs w:val="20"/>
        </w:rPr>
        <w:t>y pozemků</w:t>
      </w:r>
      <w:r w:rsidRPr="00B51CE8">
        <w:rPr>
          <w:szCs w:val="20"/>
        </w:rPr>
        <w:t xml:space="preserve"> </w:t>
      </w:r>
    </w:p>
    <w:p w14:paraId="0EF2A4EB" w14:textId="6A5C806A" w:rsidR="00B51CE8" w:rsidRDefault="00CC53EA" w:rsidP="00B51CE8">
      <w:pPr>
        <w:pStyle w:val="Bntext"/>
        <w:numPr>
          <w:ilvl w:val="0"/>
          <w:numId w:val="41"/>
        </w:numPr>
        <w:ind w:left="4962" w:hanging="284"/>
        <w:rPr>
          <w:bCs w:val="0"/>
        </w:rPr>
      </w:pPr>
      <w:r>
        <w:rPr>
          <w:bCs w:val="0"/>
        </w:rPr>
        <w:t>d</w:t>
      </w:r>
      <w:r w:rsidR="00432B1C">
        <w:rPr>
          <w:bCs w:val="0"/>
        </w:rPr>
        <w:t>arování poz. p.p KN č. 1469/133, 1393/9, 2483/34, 2483/42 vše v k.ú. Humpolec – pro Kraj Vysočina</w:t>
      </w:r>
    </w:p>
    <w:p w14:paraId="74D1D034" w14:textId="0B193461" w:rsidR="00432B1C" w:rsidRDefault="00CC53EA" w:rsidP="00B51CE8">
      <w:pPr>
        <w:pStyle w:val="Bntext"/>
        <w:numPr>
          <w:ilvl w:val="0"/>
          <w:numId w:val="41"/>
        </w:numPr>
        <w:ind w:left="4962" w:hanging="284"/>
        <w:rPr>
          <w:bCs w:val="0"/>
        </w:rPr>
      </w:pPr>
      <w:r>
        <w:rPr>
          <w:bCs w:val="0"/>
        </w:rPr>
        <w:t>p</w:t>
      </w:r>
      <w:r w:rsidR="00432B1C">
        <w:rPr>
          <w:bCs w:val="0"/>
        </w:rPr>
        <w:t>řijetí daru poz</w:t>
      </w:r>
      <w:r w:rsidR="004B6290">
        <w:rPr>
          <w:bCs w:val="0"/>
        </w:rPr>
        <w:t>emků pro vyrovnání majetků na kruhové křižovatce „Kuchařov“ – od Kraje Vysočina</w:t>
      </w:r>
      <w:r w:rsidR="00432B1C">
        <w:rPr>
          <w:bCs w:val="0"/>
        </w:rPr>
        <w:t xml:space="preserve"> </w:t>
      </w:r>
    </w:p>
    <w:p w14:paraId="4D260B8C" w14:textId="38ECDE58" w:rsidR="00EA1219" w:rsidRPr="00810A50" w:rsidRDefault="00886950" w:rsidP="00B51CE8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B669FC">
        <w:rPr>
          <w:szCs w:val="20"/>
        </w:rPr>
        <w:t>8</w:t>
      </w:r>
      <w:r>
        <w:rPr>
          <w:szCs w:val="20"/>
        </w:rPr>
        <w:t>:</w:t>
      </w:r>
      <w:r w:rsidR="004F4B67">
        <w:rPr>
          <w:szCs w:val="20"/>
        </w:rPr>
        <w:t>3</w:t>
      </w:r>
      <w:r w:rsidR="00370C4D">
        <w:rPr>
          <w:szCs w:val="20"/>
        </w:rPr>
        <w:t>0</w:t>
      </w:r>
      <w:r>
        <w:rPr>
          <w:szCs w:val="20"/>
        </w:rPr>
        <w:t xml:space="preserve"> hod. – 1</w:t>
      </w:r>
      <w:r w:rsidR="004F4B67">
        <w:rPr>
          <w:szCs w:val="20"/>
        </w:rPr>
        <w:t>8</w:t>
      </w:r>
      <w:r>
        <w:rPr>
          <w:szCs w:val="20"/>
        </w:rPr>
        <w:t>:</w:t>
      </w:r>
      <w:r w:rsidR="004F4B67">
        <w:rPr>
          <w:szCs w:val="20"/>
        </w:rPr>
        <w:t>5</w:t>
      </w:r>
      <w:r w:rsidR="00CC53EA">
        <w:rPr>
          <w:szCs w:val="20"/>
        </w:rPr>
        <w:t>0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57D94E2B" w14:textId="77777777" w:rsidR="00E928D3" w:rsidRDefault="00E928D3" w:rsidP="003F74C5">
      <w:pPr>
        <w:pStyle w:val="Bntext"/>
        <w:ind w:left="0"/>
        <w:rPr>
          <w:szCs w:val="20"/>
        </w:rPr>
      </w:pPr>
    </w:p>
    <w:p w14:paraId="695CF331" w14:textId="77777777" w:rsidR="00E928D3" w:rsidRDefault="00E928D3" w:rsidP="003F74C5">
      <w:pPr>
        <w:pStyle w:val="Bntext"/>
        <w:ind w:left="0"/>
        <w:rPr>
          <w:szCs w:val="20"/>
        </w:rPr>
      </w:pP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125AFF17" w14:textId="77777777" w:rsidR="006B3A38" w:rsidRDefault="006B3A38" w:rsidP="003F74C5">
      <w:pPr>
        <w:pStyle w:val="Bntext"/>
        <w:ind w:left="0"/>
        <w:rPr>
          <w:szCs w:val="20"/>
        </w:rPr>
      </w:pPr>
    </w:p>
    <w:p w14:paraId="2E0F671F" w14:textId="77777777" w:rsidR="006B3A38" w:rsidRDefault="006B3A38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3AC17" w14:textId="77777777" w:rsidR="00B53974" w:rsidRDefault="00B53974" w:rsidP="001E1746">
      <w:r>
        <w:separator/>
      </w:r>
    </w:p>
  </w:endnote>
  <w:endnote w:type="continuationSeparator" w:id="0">
    <w:p w14:paraId="08A32272" w14:textId="77777777" w:rsidR="00B53974" w:rsidRDefault="00B53974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42F60" w14:textId="77777777" w:rsidR="00B53974" w:rsidRDefault="00B53974" w:rsidP="001E1746">
      <w:r>
        <w:separator/>
      </w:r>
    </w:p>
  </w:footnote>
  <w:footnote w:type="continuationSeparator" w:id="0">
    <w:p w14:paraId="5F16D640" w14:textId="77777777" w:rsidR="00B53974" w:rsidRDefault="00B53974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92F53"/>
    <w:multiLevelType w:val="hybridMultilevel"/>
    <w:tmpl w:val="9566E788"/>
    <w:lvl w:ilvl="0" w:tplc="C6BE15B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4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F9F3D94"/>
    <w:multiLevelType w:val="hybridMultilevel"/>
    <w:tmpl w:val="723CCD44"/>
    <w:lvl w:ilvl="0" w:tplc="F9446B64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7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2A6522A3"/>
    <w:multiLevelType w:val="hybridMultilevel"/>
    <w:tmpl w:val="7FB01D12"/>
    <w:lvl w:ilvl="0" w:tplc="A030C26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90" w:hanging="360"/>
      </w:pPr>
    </w:lvl>
    <w:lvl w:ilvl="2" w:tplc="0405001B" w:tentative="1">
      <w:start w:val="1"/>
      <w:numFmt w:val="lowerRoman"/>
      <w:lvlText w:val="%3."/>
      <w:lvlJc w:val="right"/>
      <w:pPr>
        <w:ind w:left="4210" w:hanging="180"/>
      </w:pPr>
    </w:lvl>
    <w:lvl w:ilvl="3" w:tplc="0405000F" w:tentative="1">
      <w:start w:val="1"/>
      <w:numFmt w:val="decimal"/>
      <w:lvlText w:val="%4."/>
      <w:lvlJc w:val="left"/>
      <w:pPr>
        <w:ind w:left="4930" w:hanging="360"/>
      </w:pPr>
    </w:lvl>
    <w:lvl w:ilvl="4" w:tplc="04050019" w:tentative="1">
      <w:start w:val="1"/>
      <w:numFmt w:val="lowerLetter"/>
      <w:lvlText w:val="%5."/>
      <w:lvlJc w:val="left"/>
      <w:pPr>
        <w:ind w:left="5650" w:hanging="360"/>
      </w:pPr>
    </w:lvl>
    <w:lvl w:ilvl="5" w:tplc="0405001B" w:tentative="1">
      <w:start w:val="1"/>
      <w:numFmt w:val="lowerRoman"/>
      <w:lvlText w:val="%6."/>
      <w:lvlJc w:val="right"/>
      <w:pPr>
        <w:ind w:left="6370" w:hanging="180"/>
      </w:pPr>
    </w:lvl>
    <w:lvl w:ilvl="6" w:tplc="0405000F" w:tentative="1">
      <w:start w:val="1"/>
      <w:numFmt w:val="decimal"/>
      <w:lvlText w:val="%7."/>
      <w:lvlJc w:val="left"/>
      <w:pPr>
        <w:ind w:left="7090" w:hanging="360"/>
      </w:pPr>
    </w:lvl>
    <w:lvl w:ilvl="7" w:tplc="04050019" w:tentative="1">
      <w:start w:val="1"/>
      <w:numFmt w:val="lowerLetter"/>
      <w:lvlText w:val="%8."/>
      <w:lvlJc w:val="left"/>
      <w:pPr>
        <w:ind w:left="7810" w:hanging="360"/>
      </w:pPr>
    </w:lvl>
    <w:lvl w:ilvl="8" w:tplc="040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1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22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3" w15:restartNumberingAfterBreak="0">
    <w:nsid w:val="316370D3"/>
    <w:multiLevelType w:val="hybridMultilevel"/>
    <w:tmpl w:val="1910ECF6"/>
    <w:lvl w:ilvl="0" w:tplc="A02AF2C6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5" w15:restartNumberingAfterBreak="0">
    <w:nsid w:val="36E400CB"/>
    <w:multiLevelType w:val="hybridMultilevel"/>
    <w:tmpl w:val="C88C1C00"/>
    <w:lvl w:ilvl="0" w:tplc="4762EFA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6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8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9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0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1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2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33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4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5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6" w15:restartNumberingAfterBreak="0">
    <w:nsid w:val="6F694CC6"/>
    <w:multiLevelType w:val="hybridMultilevel"/>
    <w:tmpl w:val="1E66708A"/>
    <w:lvl w:ilvl="0" w:tplc="D36462E4">
      <w:start w:val="1"/>
      <w:numFmt w:val="lowerLetter"/>
      <w:lvlText w:val="%1)"/>
      <w:lvlJc w:val="left"/>
      <w:pPr>
        <w:ind w:left="2705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7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8" w15:restartNumberingAfterBreak="0">
    <w:nsid w:val="7DA62CC8"/>
    <w:multiLevelType w:val="hybridMultilevel"/>
    <w:tmpl w:val="700C0C96"/>
    <w:lvl w:ilvl="0" w:tplc="31E4404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9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6"/>
  </w:num>
  <w:num w:numId="2" w16cid:durableId="840704620">
    <w:abstractNumId w:val="15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7"/>
  </w:num>
  <w:num w:numId="14" w16cid:durableId="939877387">
    <w:abstractNumId w:val="20"/>
  </w:num>
  <w:num w:numId="15" w16cid:durableId="58946939">
    <w:abstractNumId w:val="18"/>
  </w:num>
  <w:num w:numId="16" w16cid:durableId="341006844">
    <w:abstractNumId w:val="13"/>
  </w:num>
  <w:num w:numId="17" w16cid:durableId="164905112">
    <w:abstractNumId w:val="29"/>
  </w:num>
  <w:num w:numId="18" w16cid:durableId="1486436887">
    <w:abstractNumId w:val="39"/>
  </w:num>
  <w:num w:numId="19" w16cid:durableId="1246575617">
    <w:abstractNumId w:val="34"/>
  </w:num>
  <w:num w:numId="20" w16cid:durableId="1107701493">
    <w:abstractNumId w:val="31"/>
  </w:num>
  <w:num w:numId="21" w16cid:durableId="1865287833">
    <w:abstractNumId w:val="11"/>
  </w:num>
  <w:num w:numId="22" w16cid:durableId="1139418241">
    <w:abstractNumId w:val="24"/>
  </w:num>
  <w:num w:numId="23" w16cid:durableId="992220649">
    <w:abstractNumId w:val="35"/>
  </w:num>
  <w:num w:numId="24" w16cid:durableId="518396741">
    <w:abstractNumId w:val="32"/>
  </w:num>
  <w:num w:numId="25" w16cid:durableId="1537043724">
    <w:abstractNumId w:val="30"/>
  </w:num>
  <w:num w:numId="26" w16cid:durableId="71320717">
    <w:abstractNumId w:val="14"/>
  </w:num>
  <w:num w:numId="27" w16cid:durableId="582374634">
    <w:abstractNumId w:val="33"/>
  </w:num>
  <w:num w:numId="28" w16cid:durableId="471603253">
    <w:abstractNumId w:val="21"/>
  </w:num>
  <w:num w:numId="29" w16cid:durableId="1202012309">
    <w:abstractNumId w:val="12"/>
  </w:num>
  <w:num w:numId="30" w16cid:durableId="133696128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8"/>
  </w:num>
  <w:num w:numId="32" w16cid:durableId="1896887417">
    <w:abstractNumId w:val="37"/>
  </w:num>
  <w:num w:numId="33" w16cid:durableId="442649630">
    <w:abstractNumId w:val="17"/>
  </w:num>
  <w:num w:numId="34" w16cid:durableId="1116873091">
    <w:abstractNumId w:val="10"/>
  </w:num>
  <w:num w:numId="35" w16cid:durableId="38018813">
    <w:abstractNumId w:val="38"/>
  </w:num>
  <w:num w:numId="36" w16cid:durableId="1068068637">
    <w:abstractNumId w:val="16"/>
  </w:num>
  <w:num w:numId="37" w16cid:durableId="161549913">
    <w:abstractNumId w:val="25"/>
  </w:num>
  <w:num w:numId="38" w16cid:durableId="524438758">
    <w:abstractNumId w:val="10"/>
  </w:num>
  <w:num w:numId="39" w16cid:durableId="262539616">
    <w:abstractNumId w:val="23"/>
  </w:num>
  <w:num w:numId="40" w16cid:durableId="1040933698">
    <w:abstractNumId w:val="36"/>
  </w:num>
  <w:num w:numId="41" w16cid:durableId="167569090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0115D"/>
    <w:rsid w:val="00010AA4"/>
    <w:rsid w:val="00015379"/>
    <w:rsid w:val="00021C88"/>
    <w:rsid w:val="000264A2"/>
    <w:rsid w:val="0002703B"/>
    <w:rsid w:val="00030BA5"/>
    <w:rsid w:val="00031192"/>
    <w:rsid w:val="00031994"/>
    <w:rsid w:val="0003402C"/>
    <w:rsid w:val="00036C59"/>
    <w:rsid w:val="00040EF6"/>
    <w:rsid w:val="000433AD"/>
    <w:rsid w:val="000469B5"/>
    <w:rsid w:val="00047D5C"/>
    <w:rsid w:val="00055B82"/>
    <w:rsid w:val="00063E23"/>
    <w:rsid w:val="0007209B"/>
    <w:rsid w:val="00076ECC"/>
    <w:rsid w:val="00077BC3"/>
    <w:rsid w:val="00080C4C"/>
    <w:rsid w:val="00081F65"/>
    <w:rsid w:val="00097C56"/>
    <w:rsid w:val="000A384F"/>
    <w:rsid w:val="000B360E"/>
    <w:rsid w:val="000B5081"/>
    <w:rsid w:val="000C5897"/>
    <w:rsid w:val="000D6504"/>
    <w:rsid w:val="000E568D"/>
    <w:rsid w:val="000E5B3B"/>
    <w:rsid w:val="000E7088"/>
    <w:rsid w:val="001023D4"/>
    <w:rsid w:val="00104F37"/>
    <w:rsid w:val="001103B8"/>
    <w:rsid w:val="00113A4C"/>
    <w:rsid w:val="00116B0E"/>
    <w:rsid w:val="00124E4B"/>
    <w:rsid w:val="0012561E"/>
    <w:rsid w:val="00140154"/>
    <w:rsid w:val="00140504"/>
    <w:rsid w:val="00141F00"/>
    <w:rsid w:val="00150CEA"/>
    <w:rsid w:val="00152466"/>
    <w:rsid w:val="00161C5A"/>
    <w:rsid w:val="00163496"/>
    <w:rsid w:val="0017338D"/>
    <w:rsid w:val="00177154"/>
    <w:rsid w:val="0018096F"/>
    <w:rsid w:val="00180A65"/>
    <w:rsid w:val="00184411"/>
    <w:rsid w:val="001861F5"/>
    <w:rsid w:val="001A0634"/>
    <w:rsid w:val="001A08F2"/>
    <w:rsid w:val="001A182D"/>
    <w:rsid w:val="001A4059"/>
    <w:rsid w:val="001A74AA"/>
    <w:rsid w:val="001B0DFF"/>
    <w:rsid w:val="001B28F6"/>
    <w:rsid w:val="001B2A27"/>
    <w:rsid w:val="001B4165"/>
    <w:rsid w:val="001B45DC"/>
    <w:rsid w:val="001B45F1"/>
    <w:rsid w:val="001B7B16"/>
    <w:rsid w:val="001C0371"/>
    <w:rsid w:val="001D3250"/>
    <w:rsid w:val="001D6309"/>
    <w:rsid w:val="001E063E"/>
    <w:rsid w:val="001E1746"/>
    <w:rsid w:val="001E34AC"/>
    <w:rsid w:val="001E6F4F"/>
    <w:rsid w:val="001E7FDC"/>
    <w:rsid w:val="00207D25"/>
    <w:rsid w:val="00212BCB"/>
    <w:rsid w:val="00213A3E"/>
    <w:rsid w:val="00213CDD"/>
    <w:rsid w:val="002226CB"/>
    <w:rsid w:val="00223D8F"/>
    <w:rsid w:val="0023457A"/>
    <w:rsid w:val="00257C13"/>
    <w:rsid w:val="00260D2A"/>
    <w:rsid w:val="0026165F"/>
    <w:rsid w:val="00285F0C"/>
    <w:rsid w:val="0028778F"/>
    <w:rsid w:val="00287E19"/>
    <w:rsid w:val="00290914"/>
    <w:rsid w:val="002A201D"/>
    <w:rsid w:val="002A46DB"/>
    <w:rsid w:val="002A56A1"/>
    <w:rsid w:val="002A5833"/>
    <w:rsid w:val="002B041E"/>
    <w:rsid w:val="002B4D50"/>
    <w:rsid w:val="002B5839"/>
    <w:rsid w:val="002B7870"/>
    <w:rsid w:val="002C5F8A"/>
    <w:rsid w:val="002D2B9D"/>
    <w:rsid w:val="002D4688"/>
    <w:rsid w:val="002E0B9E"/>
    <w:rsid w:val="002E11B7"/>
    <w:rsid w:val="002E4D5E"/>
    <w:rsid w:val="002F0506"/>
    <w:rsid w:val="002F162F"/>
    <w:rsid w:val="002F1B22"/>
    <w:rsid w:val="002F29C0"/>
    <w:rsid w:val="00300577"/>
    <w:rsid w:val="00301639"/>
    <w:rsid w:val="003019ED"/>
    <w:rsid w:val="00304F2E"/>
    <w:rsid w:val="00306854"/>
    <w:rsid w:val="00320DFC"/>
    <w:rsid w:val="00321DB6"/>
    <w:rsid w:val="0032675E"/>
    <w:rsid w:val="00334FFA"/>
    <w:rsid w:val="00341BD2"/>
    <w:rsid w:val="00343908"/>
    <w:rsid w:val="00351B8E"/>
    <w:rsid w:val="00352D85"/>
    <w:rsid w:val="0036066B"/>
    <w:rsid w:val="00365427"/>
    <w:rsid w:val="00365C4F"/>
    <w:rsid w:val="00370C4D"/>
    <w:rsid w:val="00372B1A"/>
    <w:rsid w:val="00373D09"/>
    <w:rsid w:val="00374714"/>
    <w:rsid w:val="00381608"/>
    <w:rsid w:val="00382159"/>
    <w:rsid w:val="00383573"/>
    <w:rsid w:val="00384893"/>
    <w:rsid w:val="00386DB1"/>
    <w:rsid w:val="00390C75"/>
    <w:rsid w:val="00391E10"/>
    <w:rsid w:val="00392FB6"/>
    <w:rsid w:val="00393109"/>
    <w:rsid w:val="003A3FA3"/>
    <w:rsid w:val="003A58E2"/>
    <w:rsid w:val="003B0B75"/>
    <w:rsid w:val="003B4635"/>
    <w:rsid w:val="003C114C"/>
    <w:rsid w:val="003D1DD1"/>
    <w:rsid w:val="003D2A4C"/>
    <w:rsid w:val="003D3683"/>
    <w:rsid w:val="003D50A8"/>
    <w:rsid w:val="003D5E2B"/>
    <w:rsid w:val="003E36A7"/>
    <w:rsid w:val="003E7B78"/>
    <w:rsid w:val="003F3ECA"/>
    <w:rsid w:val="003F74C5"/>
    <w:rsid w:val="004017CE"/>
    <w:rsid w:val="0040532B"/>
    <w:rsid w:val="00411066"/>
    <w:rsid w:val="00411CF2"/>
    <w:rsid w:val="00415325"/>
    <w:rsid w:val="00421F90"/>
    <w:rsid w:val="00425B22"/>
    <w:rsid w:val="00430820"/>
    <w:rsid w:val="00432B1C"/>
    <w:rsid w:val="004341B6"/>
    <w:rsid w:val="00435A0A"/>
    <w:rsid w:val="00436B46"/>
    <w:rsid w:val="0045210C"/>
    <w:rsid w:val="0045352F"/>
    <w:rsid w:val="00461443"/>
    <w:rsid w:val="0046403C"/>
    <w:rsid w:val="0049078A"/>
    <w:rsid w:val="0049302D"/>
    <w:rsid w:val="004A2C77"/>
    <w:rsid w:val="004A3C57"/>
    <w:rsid w:val="004A6EC6"/>
    <w:rsid w:val="004B20E3"/>
    <w:rsid w:val="004B2CA2"/>
    <w:rsid w:val="004B5378"/>
    <w:rsid w:val="004B6290"/>
    <w:rsid w:val="004C03A0"/>
    <w:rsid w:val="004C3930"/>
    <w:rsid w:val="004C5306"/>
    <w:rsid w:val="004C6726"/>
    <w:rsid w:val="004D00EB"/>
    <w:rsid w:val="004D0D9A"/>
    <w:rsid w:val="004D29F5"/>
    <w:rsid w:val="004D60B5"/>
    <w:rsid w:val="004D766A"/>
    <w:rsid w:val="004D7898"/>
    <w:rsid w:val="004F0A3D"/>
    <w:rsid w:val="004F0DA8"/>
    <w:rsid w:val="004F4B67"/>
    <w:rsid w:val="004F50DA"/>
    <w:rsid w:val="004F77EB"/>
    <w:rsid w:val="0050200D"/>
    <w:rsid w:val="005138D9"/>
    <w:rsid w:val="00513C99"/>
    <w:rsid w:val="0051725C"/>
    <w:rsid w:val="00521612"/>
    <w:rsid w:val="00523343"/>
    <w:rsid w:val="005248CA"/>
    <w:rsid w:val="00533EF1"/>
    <w:rsid w:val="0053650A"/>
    <w:rsid w:val="005370D3"/>
    <w:rsid w:val="00552A66"/>
    <w:rsid w:val="005559E9"/>
    <w:rsid w:val="00561033"/>
    <w:rsid w:val="005648B8"/>
    <w:rsid w:val="005805CF"/>
    <w:rsid w:val="005819FB"/>
    <w:rsid w:val="005907E1"/>
    <w:rsid w:val="00592531"/>
    <w:rsid w:val="005A1F09"/>
    <w:rsid w:val="005A59E9"/>
    <w:rsid w:val="005D2329"/>
    <w:rsid w:val="005D2EA0"/>
    <w:rsid w:val="005D4024"/>
    <w:rsid w:val="005D47C3"/>
    <w:rsid w:val="005E100E"/>
    <w:rsid w:val="005E1AAB"/>
    <w:rsid w:val="005E292E"/>
    <w:rsid w:val="005E7516"/>
    <w:rsid w:val="005F2FC9"/>
    <w:rsid w:val="005F6D72"/>
    <w:rsid w:val="0060514B"/>
    <w:rsid w:val="00605DC5"/>
    <w:rsid w:val="0061290E"/>
    <w:rsid w:val="00612C86"/>
    <w:rsid w:val="00614694"/>
    <w:rsid w:val="00615F5E"/>
    <w:rsid w:val="006249F8"/>
    <w:rsid w:val="006277E0"/>
    <w:rsid w:val="00643083"/>
    <w:rsid w:val="0064461F"/>
    <w:rsid w:val="006502BE"/>
    <w:rsid w:val="006542B0"/>
    <w:rsid w:val="0065697C"/>
    <w:rsid w:val="00661F6E"/>
    <w:rsid w:val="0066592E"/>
    <w:rsid w:val="006668AE"/>
    <w:rsid w:val="00673C67"/>
    <w:rsid w:val="0068411D"/>
    <w:rsid w:val="00691A22"/>
    <w:rsid w:val="006A2DB5"/>
    <w:rsid w:val="006B2D1D"/>
    <w:rsid w:val="006B3A38"/>
    <w:rsid w:val="006C2734"/>
    <w:rsid w:val="006C6EB9"/>
    <w:rsid w:val="006D31EE"/>
    <w:rsid w:val="006E01E1"/>
    <w:rsid w:val="006E2E4C"/>
    <w:rsid w:val="006E4D57"/>
    <w:rsid w:val="006E7455"/>
    <w:rsid w:val="006F14A7"/>
    <w:rsid w:val="006F33E8"/>
    <w:rsid w:val="006F799D"/>
    <w:rsid w:val="00700311"/>
    <w:rsid w:val="00700898"/>
    <w:rsid w:val="00700E88"/>
    <w:rsid w:val="00705C92"/>
    <w:rsid w:val="00707BD9"/>
    <w:rsid w:val="00710FA6"/>
    <w:rsid w:val="00715B93"/>
    <w:rsid w:val="00724096"/>
    <w:rsid w:val="00725221"/>
    <w:rsid w:val="00725CB2"/>
    <w:rsid w:val="00730EC2"/>
    <w:rsid w:val="00734E08"/>
    <w:rsid w:val="00745B66"/>
    <w:rsid w:val="007506AC"/>
    <w:rsid w:val="0076170E"/>
    <w:rsid w:val="00763A51"/>
    <w:rsid w:val="00771328"/>
    <w:rsid w:val="00776B9B"/>
    <w:rsid w:val="00790360"/>
    <w:rsid w:val="00792F8C"/>
    <w:rsid w:val="00795353"/>
    <w:rsid w:val="007A0F54"/>
    <w:rsid w:val="007A2A4E"/>
    <w:rsid w:val="007A4066"/>
    <w:rsid w:val="007A68AE"/>
    <w:rsid w:val="007A7D89"/>
    <w:rsid w:val="007B2CE1"/>
    <w:rsid w:val="007C2032"/>
    <w:rsid w:val="007C2042"/>
    <w:rsid w:val="007C3785"/>
    <w:rsid w:val="007C6704"/>
    <w:rsid w:val="007D12A3"/>
    <w:rsid w:val="007D14DC"/>
    <w:rsid w:val="007D1EF3"/>
    <w:rsid w:val="007D63F6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2499B"/>
    <w:rsid w:val="00831ADB"/>
    <w:rsid w:val="00833812"/>
    <w:rsid w:val="008428C7"/>
    <w:rsid w:val="008673FA"/>
    <w:rsid w:val="0087113E"/>
    <w:rsid w:val="00871840"/>
    <w:rsid w:val="00874C00"/>
    <w:rsid w:val="008779BE"/>
    <w:rsid w:val="008856BC"/>
    <w:rsid w:val="00885FF9"/>
    <w:rsid w:val="00886950"/>
    <w:rsid w:val="00887F77"/>
    <w:rsid w:val="008A3288"/>
    <w:rsid w:val="008B5CE1"/>
    <w:rsid w:val="008B7AC5"/>
    <w:rsid w:val="008C2575"/>
    <w:rsid w:val="008C3709"/>
    <w:rsid w:val="008C4452"/>
    <w:rsid w:val="008D1127"/>
    <w:rsid w:val="008D3EE1"/>
    <w:rsid w:val="008D4AD0"/>
    <w:rsid w:val="008D66D1"/>
    <w:rsid w:val="008E41F9"/>
    <w:rsid w:val="008E747B"/>
    <w:rsid w:val="008F09EF"/>
    <w:rsid w:val="008F25BF"/>
    <w:rsid w:val="008F7EF2"/>
    <w:rsid w:val="00904C31"/>
    <w:rsid w:val="0090656B"/>
    <w:rsid w:val="0091524A"/>
    <w:rsid w:val="00915EF3"/>
    <w:rsid w:val="0092051A"/>
    <w:rsid w:val="00920713"/>
    <w:rsid w:val="00924C93"/>
    <w:rsid w:val="00924F71"/>
    <w:rsid w:val="00937C49"/>
    <w:rsid w:val="00945187"/>
    <w:rsid w:val="00946F3C"/>
    <w:rsid w:val="009502A5"/>
    <w:rsid w:val="009506D8"/>
    <w:rsid w:val="00953EA1"/>
    <w:rsid w:val="00955E26"/>
    <w:rsid w:val="009626F6"/>
    <w:rsid w:val="009707B1"/>
    <w:rsid w:val="009717DD"/>
    <w:rsid w:val="00971BEB"/>
    <w:rsid w:val="009739FA"/>
    <w:rsid w:val="009820CB"/>
    <w:rsid w:val="0098310F"/>
    <w:rsid w:val="00987B26"/>
    <w:rsid w:val="00996AD7"/>
    <w:rsid w:val="009A0B49"/>
    <w:rsid w:val="009A7E0F"/>
    <w:rsid w:val="009B10A2"/>
    <w:rsid w:val="009B135A"/>
    <w:rsid w:val="009B2AE0"/>
    <w:rsid w:val="009B4090"/>
    <w:rsid w:val="009B7E36"/>
    <w:rsid w:val="009C0C9D"/>
    <w:rsid w:val="009C4A78"/>
    <w:rsid w:val="009D2A61"/>
    <w:rsid w:val="009E034D"/>
    <w:rsid w:val="009E3AA7"/>
    <w:rsid w:val="009E3E91"/>
    <w:rsid w:val="009E751F"/>
    <w:rsid w:val="009F3332"/>
    <w:rsid w:val="009F6226"/>
    <w:rsid w:val="00A04905"/>
    <w:rsid w:val="00A06F69"/>
    <w:rsid w:val="00A103E4"/>
    <w:rsid w:val="00A111CF"/>
    <w:rsid w:val="00A20291"/>
    <w:rsid w:val="00A220E5"/>
    <w:rsid w:val="00A242A1"/>
    <w:rsid w:val="00A25A0E"/>
    <w:rsid w:val="00A26E1E"/>
    <w:rsid w:val="00A30ED5"/>
    <w:rsid w:val="00A32B33"/>
    <w:rsid w:val="00A35347"/>
    <w:rsid w:val="00A40DE4"/>
    <w:rsid w:val="00A42B46"/>
    <w:rsid w:val="00A50EEB"/>
    <w:rsid w:val="00A5642B"/>
    <w:rsid w:val="00A61C85"/>
    <w:rsid w:val="00A662A9"/>
    <w:rsid w:val="00A673AB"/>
    <w:rsid w:val="00A71AFB"/>
    <w:rsid w:val="00A73E07"/>
    <w:rsid w:val="00A83118"/>
    <w:rsid w:val="00A849E8"/>
    <w:rsid w:val="00A873AD"/>
    <w:rsid w:val="00A902C2"/>
    <w:rsid w:val="00A92CC3"/>
    <w:rsid w:val="00A976C6"/>
    <w:rsid w:val="00AA04FC"/>
    <w:rsid w:val="00AA41D0"/>
    <w:rsid w:val="00AA44C8"/>
    <w:rsid w:val="00AB012D"/>
    <w:rsid w:val="00AB1CA7"/>
    <w:rsid w:val="00AC1AFE"/>
    <w:rsid w:val="00AC321F"/>
    <w:rsid w:val="00AC5633"/>
    <w:rsid w:val="00AD2514"/>
    <w:rsid w:val="00AD40C1"/>
    <w:rsid w:val="00AD6C0A"/>
    <w:rsid w:val="00AE2100"/>
    <w:rsid w:val="00AE71FD"/>
    <w:rsid w:val="00AF4690"/>
    <w:rsid w:val="00B014B0"/>
    <w:rsid w:val="00B018CC"/>
    <w:rsid w:val="00B0304F"/>
    <w:rsid w:val="00B0352A"/>
    <w:rsid w:val="00B04795"/>
    <w:rsid w:val="00B07D8B"/>
    <w:rsid w:val="00B112F9"/>
    <w:rsid w:val="00B24930"/>
    <w:rsid w:val="00B301CA"/>
    <w:rsid w:val="00B31579"/>
    <w:rsid w:val="00B31C87"/>
    <w:rsid w:val="00B34433"/>
    <w:rsid w:val="00B35B79"/>
    <w:rsid w:val="00B4036E"/>
    <w:rsid w:val="00B44B24"/>
    <w:rsid w:val="00B51AA9"/>
    <w:rsid w:val="00B51CE8"/>
    <w:rsid w:val="00B525A1"/>
    <w:rsid w:val="00B53974"/>
    <w:rsid w:val="00B5655C"/>
    <w:rsid w:val="00B6492B"/>
    <w:rsid w:val="00B669FC"/>
    <w:rsid w:val="00B731F3"/>
    <w:rsid w:val="00B73A92"/>
    <w:rsid w:val="00B756EA"/>
    <w:rsid w:val="00B84824"/>
    <w:rsid w:val="00B9493C"/>
    <w:rsid w:val="00BA30E5"/>
    <w:rsid w:val="00BA799F"/>
    <w:rsid w:val="00BB1BF6"/>
    <w:rsid w:val="00BB5847"/>
    <w:rsid w:val="00BB5F4E"/>
    <w:rsid w:val="00BC13B6"/>
    <w:rsid w:val="00BC7857"/>
    <w:rsid w:val="00BC7BAF"/>
    <w:rsid w:val="00BD47A1"/>
    <w:rsid w:val="00BD5C18"/>
    <w:rsid w:val="00BE01DC"/>
    <w:rsid w:val="00BE10AF"/>
    <w:rsid w:val="00BE31E8"/>
    <w:rsid w:val="00BF19BA"/>
    <w:rsid w:val="00BF623D"/>
    <w:rsid w:val="00C01269"/>
    <w:rsid w:val="00C0262C"/>
    <w:rsid w:val="00C05AFC"/>
    <w:rsid w:val="00C109E7"/>
    <w:rsid w:val="00C230BF"/>
    <w:rsid w:val="00C32FF4"/>
    <w:rsid w:val="00C35256"/>
    <w:rsid w:val="00C353D0"/>
    <w:rsid w:val="00C3628C"/>
    <w:rsid w:val="00C541BB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57C5"/>
    <w:rsid w:val="00CA7B12"/>
    <w:rsid w:val="00CB0D81"/>
    <w:rsid w:val="00CB1047"/>
    <w:rsid w:val="00CB274D"/>
    <w:rsid w:val="00CB314A"/>
    <w:rsid w:val="00CB4140"/>
    <w:rsid w:val="00CC1C5A"/>
    <w:rsid w:val="00CC1E04"/>
    <w:rsid w:val="00CC225E"/>
    <w:rsid w:val="00CC2C14"/>
    <w:rsid w:val="00CC3C09"/>
    <w:rsid w:val="00CC53EA"/>
    <w:rsid w:val="00CE0E27"/>
    <w:rsid w:val="00CE4260"/>
    <w:rsid w:val="00CE63A2"/>
    <w:rsid w:val="00D02C6E"/>
    <w:rsid w:val="00D02DAE"/>
    <w:rsid w:val="00D06FB2"/>
    <w:rsid w:val="00D11142"/>
    <w:rsid w:val="00D1294F"/>
    <w:rsid w:val="00D151A1"/>
    <w:rsid w:val="00D225CC"/>
    <w:rsid w:val="00D237CC"/>
    <w:rsid w:val="00D26D6E"/>
    <w:rsid w:val="00D30F77"/>
    <w:rsid w:val="00D33FF6"/>
    <w:rsid w:val="00D35600"/>
    <w:rsid w:val="00D3594E"/>
    <w:rsid w:val="00D362EB"/>
    <w:rsid w:val="00D46B5C"/>
    <w:rsid w:val="00D47C8D"/>
    <w:rsid w:val="00D63881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A6EB9"/>
    <w:rsid w:val="00DB0B7B"/>
    <w:rsid w:val="00DB10D7"/>
    <w:rsid w:val="00DB2012"/>
    <w:rsid w:val="00DB45CC"/>
    <w:rsid w:val="00DB4BA1"/>
    <w:rsid w:val="00DB5481"/>
    <w:rsid w:val="00DB6572"/>
    <w:rsid w:val="00DC6B74"/>
    <w:rsid w:val="00DD66F9"/>
    <w:rsid w:val="00DD6D15"/>
    <w:rsid w:val="00DE5151"/>
    <w:rsid w:val="00DE6E5E"/>
    <w:rsid w:val="00DF29E9"/>
    <w:rsid w:val="00E019D8"/>
    <w:rsid w:val="00E06451"/>
    <w:rsid w:val="00E21F5E"/>
    <w:rsid w:val="00E22F87"/>
    <w:rsid w:val="00E33DAB"/>
    <w:rsid w:val="00E445BA"/>
    <w:rsid w:val="00E44CA4"/>
    <w:rsid w:val="00E46CAE"/>
    <w:rsid w:val="00E47D5F"/>
    <w:rsid w:val="00E539B0"/>
    <w:rsid w:val="00E53A9B"/>
    <w:rsid w:val="00E548E3"/>
    <w:rsid w:val="00E54B8E"/>
    <w:rsid w:val="00E57DEA"/>
    <w:rsid w:val="00E61004"/>
    <w:rsid w:val="00E610ED"/>
    <w:rsid w:val="00E64A97"/>
    <w:rsid w:val="00E6577A"/>
    <w:rsid w:val="00E80879"/>
    <w:rsid w:val="00E81A44"/>
    <w:rsid w:val="00E81FB4"/>
    <w:rsid w:val="00E82B6A"/>
    <w:rsid w:val="00E8306B"/>
    <w:rsid w:val="00E85AAC"/>
    <w:rsid w:val="00E928D3"/>
    <w:rsid w:val="00E94884"/>
    <w:rsid w:val="00E94A7A"/>
    <w:rsid w:val="00E95D86"/>
    <w:rsid w:val="00E96844"/>
    <w:rsid w:val="00EA1219"/>
    <w:rsid w:val="00EA26D0"/>
    <w:rsid w:val="00EA421E"/>
    <w:rsid w:val="00EA4F79"/>
    <w:rsid w:val="00EA601A"/>
    <w:rsid w:val="00EB3939"/>
    <w:rsid w:val="00EC057C"/>
    <w:rsid w:val="00EC0810"/>
    <w:rsid w:val="00EC08AE"/>
    <w:rsid w:val="00ED1CA8"/>
    <w:rsid w:val="00EE1BC8"/>
    <w:rsid w:val="00EE5D1A"/>
    <w:rsid w:val="00EE6D7D"/>
    <w:rsid w:val="00EF3E67"/>
    <w:rsid w:val="00EF4FFB"/>
    <w:rsid w:val="00F03F0F"/>
    <w:rsid w:val="00F042A5"/>
    <w:rsid w:val="00F10E6A"/>
    <w:rsid w:val="00F15A28"/>
    <w:rsid w:val="00F20079"/>
    <w:rsid w:val="00F20AFC"/>
    <w:rsid w:val="00F344D1"/>
    <w:rsid w:val="00F35707"/>
    <w:rsid w:val="00F376F0"/>
    <w:rsid w:val="00F42798"/>
    <w:rsid w:val="00F4537C"/>
    <w:rsid w:val="00F461BE"/>
    <w:rsid w:val="00F47252"/>
    <w:rsid w:val="00F52EFF"/>
    <w:rsid w:val="00F53257"/>
    <w:rsid w:val="00F54A3F"/>
    <w:rsid w:val="00F721B0"/>
    <w:rsid w:val="00F72212"/>
    <w:rsid w:val="00F7233C"/>
    <w:rsid w:val="00F74889"/>
    <w:rsid w:val="00F773DE"/>
    <w:rsid w:val="00F81272"/>
    <w:rsid w:val="00F8457B"/>
    <w:rsid w:val="00F85771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1294</TotalTime>
  <Pages>2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173</cp:revision>
  <cp:lastPrinted>2023-09-13T07:24:00Z</cp:lastPrinted>
  <dcterms:created xsi:type="dcterms:W3CDTF">2022-01-26T06:28:00Z</dcterms:created>
  <dcterms:modified xsi:type="dcterms:W3CDTF">2025-09-03T05:06:00Z</dcterms:modified>
</cp:coreProperties>
</file>