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CDCF" w14:textId="539C49B9" w:rsidR="00CB4140" w:rsidRDefault="008B7AC5" w:rsidP="00DC6B74">
      <w:pPr>
        <w:pStyle w:val="Hlavnnadpis"/>
        <w:spacing w:before="1101"/>
      </w:pPr>
      <w:r>
        <w:t>POZVÁNKA</w:t>
      </w:r>
    </w:p>
    <w:p w14:paraId="263F5292" w14:textId="0ECE058A" w:rsidR="00EA1219" w:rsidRDefault="008B7AC5" w:rsidP="00A61C85">
      <w:pPr>
        <w:pStyle w:val="Podnadpis1"/>
      </w:pPr>
      <w:r>
        <w:t xml:space="preserve">na </w:t>
      </w:r>
      <w:r w:rsidR="00FA2BBA">
        <w:t>3</w:t>
      </w:r>
      <w:r>
        <w:t xml:space="preserve">. zasedání Zastupitelstva města Humpolce, které se koná dne </w:t>
      </w:r>
      <w:r w:rsidR="00B9493C">
        <w:t>1</w:t>
      </w:r>
      <w:r>
        <w:t xml:space="preserve">. </w:t>
      </w:r>
      <w:r w:rsidR="00FA2BBA">
        <w:t>března</w:t>
      </w:r>
      <w:r>
        <w:t xml:space="preserve"> 202</w:t>
      </w:r>
      <w:r w:rsidR="00FA2BBA">
        <w:t>3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7076A76B" w:rsidR="008B7AC5" w:rsidRDefault="008B7AC5" w:rsidP="00E95D86">
      <w:pPr>
        <w:pStyle w:val="Bntext"/>
        <w:numPr>
          <w:ilvl w:val="0"/>
          <w:numId w:val="15"/>
        </w:numPr>
      </w:pPr>
      <w:r>
        <w:t>1</w:t>
      </w:r>
      <w:r w:rsidR="00386DB1">
        <w:t>6</w:t>
      </w:r>
      <w:r>
        <w:t>:00 hod. Zahájení zasedání</w:t>
      </w:r>
    </w:p>
    <w:p w14:paraId="4C710E97" w14:textId="6E56F7DC" w:rsidR="008B7AC5" w:rsidRDefault="008B7AC5" w:rsidP="00E95D86">
      <w:pPr>
        <w:pStyle w:val="Bntext"/>
        <w:numPr>
          <w:ilvl w:val="0"/>
          <w:numId w:val="15"/>
        </w:numPr>
      </w:pPr>
      <w:r>
        <w:t>1</w:t>
      </w:r>
      <w:r w:rsidR="00386DB1">
        <w:t>6</w:t>
      </w:r>
      <w:r>
        <w:t>:05 hod. – 1</w:t>
      </w:r>
      <w:r w:rsidR="00386DB1">
        <w:t>6</w:t>
      </w:r>
      <w:r>
        <w:t xml:space="preserve">:10 hod. </w:t>
      </w:r>
      <w:r w:rsidR="00904C31">
        <w:t>–</w:t>
      </w:r>
      <w:r>
        <w:t xml:space="preserve"> </w:t>
      </w:r>
      <w:r w:rsidR="00904C31">
        <w:t>Určení ověřovatelů zápisu a zapisovatele</w:t>
      </w:r>
    </w:p>
    <w:p w14:paraId="0E7ADF7F" w14:textId="060B7AFB" w:rsidR="004D60B5" w:rsidRDefault="00904C31" w:rsidP="005819FB">
      <w:pPr>
        <w:pStyle w:val="Bntext"/>
        <w:numPr>
          <w:ilvl w:val="0"/>
          <w:numId w:val="15"/>
        </w:numPr>
      </w:pPr>
      <w:r>
        <w:t>1</w:t>
      </w:r>
      <w:r w:rsidR="00386DB1">
        <w:t>6</w:t>
      </w:r>
      <w:r>
        <w:t>:10 hod. – 1</w:t>
      </w:r>
      <w:r w:rsidR="00386DB1">
        <w:t>6</w:t>
      </w:r>
      <w:r>
        <w:t xml:space="preserve">:20 hod. – </w:t>
      </w:r>
      <w:r w:rsidR="004D60B5">
        <w:t xml:space="preserve">Složení slibu členky zastupitelstva města </w:t>
      </w:r>
    </w:p>
    <w:p w14:paraId="4F338375" w14:textId="02B9DC24" w:rsidR="005819FB" w:rsidRDefault="004D60B5" w:rsidP="005819FB">
      <w:pPr>
        <w:pStyle w:val="Bntext"/>
        <w:numPr>
          <w:ilvl w:val="0"/>
          <w:numId w:val="15"/>
        </w:numPr>
      </w:pPr>
      <w:r>
        <w:t>1</w:t>
      </w:r>
      <w:r w:rsidR="00386DB1">
        <w:t>6</w:t>
      </w:r>
      <w:r>
        <w:t>:20 hod. – 1</w:t>
      </w:r>
      <w:r w:rsidR="00386DB1">
        <w:t>6</w:t>
      </w:r>
      <w:r>
        <w:t xml:space="preserve">:30 hod. - </w:t>
      </w:r>
      <w:r w:rsidR="00904C31">
        <w:t>Námitky členů zastupitelstva k zápisu z</w:t>
      </w:r>
      <w:r>
        <w:t xml:space="preserve"> ustavujícího </w:t>
      </w:r>
      <w:r>
        <w:tab/>
      </w:r>
      <w:r>
        <w:tab/>
      </w:r>
      <w:r>
        <w:tab/>
      </w:r>
      <w:r>
        <w:tab/>
      </w:r>
      <w:r w:rsidR="00904C31">
        <w:t xml:space="preserve">zasedání </w:t>
      </w:r>
    </w:p>
    <w:p w14:paraId="1D690692" w14:textId="5CCD7A9D" w:rsidR="00946F3C" w:rsidRDefault="00946F3C" w:rsidP="005819FB">
      <w:pPr>
        <w:pStyle w:val="Bntext"/>
        <w:numPr>
          <w:ilvl w:val="0"/>
          <w:numId w:val="15"/>
        </w:numPr>
      </w:pPr>
      <w:r>
        <w:t>1</w:t>
      </w:r>
      <w:r w:rsidR="00386DB1">
        <w:t>6</w:t>
      </w:r>
      <w:r>
        <w:t>:30 hod. – 1</w:t>
      </w:r>
      <w:r w:rsidR="00386DB1">
        <w:t>6</w:t>
      </w:r>
      <w:r>
        <w:t xml:space="preserve">:40 hod. – Zpráva o činnosti rady města </w:t>
      </w:r>
    </w:p>
    <w:p w14:paraId="373297BC" w14:textId="06A284A3" w:rsidR="005138D9" w:rsidRDefault="008C4452" w:rsidP="008C4452">
      <w:pPr>
        <w:pStyle w:val="Bntext"/>
        <w:numPr>
          <w:ilvl w:val="0"/>
          <w:numId w:val="15"/>
        </w:numPr>
      </w:pPr>
      <w:r>
        <w:t>1</w:t>
      </w:r>
      <w:r w:rsidR="00386DB1">
        <w:t>6</w:t>
      </w:r>
      <w:r>
        <w:t>:</w:t>
      </w:r>
      <w:r w:rsidR="00946F3C">
        <w:t>4</w:t>
      </w:r>
      <w:r>
        <w:t>0 hod. – 1</w:t>
      </w:r>
      <w:r w:rsidR="00386DB1">
        <w:t>6</w:t>
      </w:r>
      <w:r>
        <w:t>:</w:t>
      </w:r>
      <w:r w:rsidR="00946F3C">
        <w:t>5</w:t>
      </w:r>
      <w:r w:rsidR="005248CA">
        <w:t>0</w:t>
      </w:r>
      <w:r>
        <w:t xml:space="preserve"> hod. – Kontrola plnění usnesení z předcházejících zasedání </w:t>
      </w:r>
    </w:p>
    <w:p w14:paraId="007D2121" w14:textId="3DE7F58F" w:rsidR="007F2BC8" w:rsidRDefault="005138D9" w:rsidP="00D06FB2">
      <w:pPr>
        <w:pStyle w:val="Bntext"/>
        <w:numPr>
          <w:ilvl w:val="0"/>
          <w:numId w:val="15"/>
        </w:numPr>
      </w:pPr>
      <w:r>
        <w:t>1</w:t>
      </w:r>
      <w:r w:rsidR="00386DB1">
        <w:t>6</w:t>
      </w:r>
      <w:r>
        <w:t>:</w:t>
      </w:r>
      <w:r w:rsidR="00386DB1">
        <w:t>5</w:t>
      </w:r>
      <w:r w:rsidR="005248CA">
        <w:t>0</w:t>
      </w:r>
      <w:r>
        <w:t xml:space="preserve"> hod. – 1</w:t>
      </w:r>
      <w:r w:rsidR="00386DB1">
        <w:t>7</w:t>
      </w:r>
      <w:r>
        <w:t>:</w:t>
      </w:r>
      <w:r w:rsidR="00386DB1">
        <w:t>0</w:t>
      </w:r>
      <w:r w:rsidR="004D60B5">
        <w:t>0</w:t>
      </w:r>
      <w:r>
        <w:t xml:space="preserve"> hod. – </w:t>
      </w:r>
      <w:r w:rsidR="007F2BC8">
        <w:t xml:space="preserve">Rozpočtová opatření v oblasti dotačních vztahů za </w:t>
      </w:r>
      <w:r w:rsidR="007F2BC8">
        <w:tab/>
      </w:r>
      <w:r w:rsidR="007F2BC8">
        <w:tab/>
      </w:r>
      <w:r w:rsidR="007F2BC8">
        <w:tab/>
        <w:t xml:space="preserve">    </w:t>
      </w:r>
      <w:r w:rsidR="00FB7083">
        <w:tab/>
      </w:r>
      <w:r w:rsidR="007F2BC8">
        <w:t>rok 2022</w:t>
      </w:r>
    </w:p>
    <w:p w14:paraId="34F66272" w14:textId="1631E15B" w:rsidR="007F2BC8" w:rsidRDefault="007F2BC8" w:rsidP="001A15CB">
      <w:pPr>
        <w:pStyle w:val="Odstavecseseznamem"/>
        <w:numPr>
          <w:ilvl w:val="0"/>
          <w:numId w:val="15"/>
        </w:numPr>
      </w:pPr>
      <w:r>
        <w:rPr>
          <w:rFonts w:ascii="Atyp BL Text" w:hAnsi="Atyp BL Text"/>
          <w:sz w:val="20"/>
          <w:szCs w:val="20"/>
        </w:rPr>
        <w:t xml:space="preserve">17:00 hod. – 17:30 hod. - </w:t>
      </w:r>
      <w:r w:rsidRPr="007F2BC8">
        <w:rPr>
          <w:rFonts w:ascii="Atyp BL Text" w:hAnsi="Atyp BL Text"/>
          <w:sz w:val="20"/>
          <w:szCs w:val="20"/>
        </w:rPr>
        <w:t>Návrh rozpočtu města Humpolce na rok 2023</w:t>
      </w:r>
      <w:r>
        <w:t xml:space="preserve">  </w:t>
      </w:r>
    </w:p>
    <w:p w14:paraId="5946BDF8" w14:textId="15012F5E" w:rsidR="007F2BC8" w:rsidRPr="007F2BC8" w:rsidRDefault="007F2BC8" w:rsidP="007F2BC8">
      <w:pPr>
        <w:pStyle w:val="Odstavecseseznamem"/>
        <w:numPr>
          <w:ilvl w:val="0"/>
          <w:numId w:val="15"/>
        </w:numPr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17:30 hod. – 17:4</w:t>
      </w:r>
      <w:r w:rsidR="002C5F8A">
        <w:rPr>
          <w:rFonts w:ascii="Atyp BL Text" w:hAnsi="Atyp BL Text"/>
          <w:sz w:val="20"/>
          <w:szCs w:val="20"/>
        </w:rPr>
        <w:t>5</w:t>
      </w:r>
      <w:r>
        <w:rPr>
          <w:rFonts w:ascii="Atyp BL Text" w:hAnsi="Atyp BL Text"/>
          <w:sz w:val="20"/>
          <w:szCs w:val="20"/>
        </w:rPr>
        <w:t xml:space="preserve"> hod. - </w:t>
      </w:r>
      <w:r w:rsidRPr="007F2BC8">
        <w:rPr>
          <w:rFonts w:ascii="Atyp BL Text" w:hAnsi="Atyp BL Text"/>
          <w:sz w:val="20"/>
          <w:szCs w:val="20"/>
        </w:rPr>
        <w:t xml:space="preserve">Střednědobý výhled rozpočtu města Humpolce </w:t>
      </w:r>
      <w:r>
        <w:rPr>
          <w:rFonts w:ascii="Atyp BL Text" w:hAnsi="Atyp BL Text"/>
          <w:sz w:val="20"/>
          <w:szCs w:val="20"/>
        </w:rPr>
        <w:tab/>
      </w:r>
      <w:r>
        <w:rPr>
          <w:rFonts w:ascii="Atyp BL Text" w:hAnsi="Atyp BL Text"/>
          <w:sz w:val="20"/>
          <w:szCs w:val="20"/>
        </w:rPr>
        <w:tab/>
      </w:r>
      <w:r>
        <w:rPr>
          <w:rFonts w:ascii="Atyp BL Text" w:hAnsi="Atyp BL Text"/>
          <w:sz w:val="20"/>
          <w:szCs w:val="20"/>
        </w:rPr>
        <w:tab/>
        <w:t xml:space="preserve">    </w:t>
      </w:r>
      <w:r w:rsidR="00FB7083">
        <w:rPr>
          <w:rFonts w:ascii="Atyp BL Text" w:hAnsi="Atyp BL Text"/>
          <w:sz w:val="20"/>
          <w:szCs w:val="20"/>
        </w:rPr>
        <w:tab/>
      </w:r>
      <w:r>
        <w:rPr>
          <w:rFonts w:ascii="Atyp BL Text" w:hAnsi="Atyp BL Text"/>
          <w:sz w:val="20"/>
          <w:szCs w:val="20"/>
        </w:rPr>
        <w:t xml:space="preserve">na období </w:t>
      </w:r>
      <w:r w:rsidRPr="007F2BC8">
        <w:rPr>
          <w:rFonts w:ascii="Atyp BL Text" w:hAnsi="Atyp BL Text"/>
          <w:sz w:val="20"/>
          <w:szCs w:val="20"/>
        </w:rPr>
        <w:t>2024-2025</w:t>
      </w:r>
    </w:p>
    <w:p w14:paraId="4EC1110F" w14:textId="5B682288" w:rsidR="004D60B5" w:rsidRDefault="007F2BC8" w:rsidP="00D06FB2">
      <w:pPr>
        <w:pStyle w:val="Bntext"/>
        <w:numPr>
          <w:ilvl w:val="0"/>
          <w:numId w:val="15"/>
        </w:numPr>
      </w:pPr>
      <w:r>
        <w:t>17: 4</w:t>
      </w:r>
      <w:r w:rsidR="002C5F8A">
        <w:t>5</w:t>
      </w:r>
      <w:r>
        <w:t xml:space="preserve"> hod. – 18:00 hod. - </w:t>
      </w:r>
      <w:r w:rsidR="00FA2BBA">
        <w:t>Příspěvky z dotačních programů města na rok 2023</w:t>
      </w:r>
    </w:p>
    <w:p w14:paraId="51A638EB" w14:textId="00E81384" w:rsidR="004D60B5" w:rsidRDefault="004D60B5" w:rsidP="004D60B5">
      <w:pPr>
        <w:pStyle w:val="Bntext"/>
        <w:numPr>
          <w:ilvl w:val="0"/>
          <w:numId w:val="15"/>
        </w:numPr>
      </w:pPr>
      <w:r>
        <w:t>1</w:t>
      </w:r>
      <w:r w:rsidR="007F2BC8">
        <w:t>8</w:t>
      </w:r>
      <w:r>
        <w:t>:</w:t>
      </w:r>
      <w:r w:rsidR="00386DB1">
        <w:t>0</w:t>
      </w:r>
      <w:r>
        <w:t>0 hod. – 1</w:t>
      </w:r>
      <w:r w:rsidR="007F2BC8">
        <w:t>8</w:t>
      </w:r>
      <w:r>
        <w:t>:</w:t>
      </w:r>
      <w:r w:rsidR="007F2BC8">
        <w:t>1</w:t>
      </w:r>
      <w:r w:rsidR="005248CA">
        <w:t>5</w:t>
      </w:r>
      <w:r>
        <w:t xml:space="preserve"> hod. </w:t>
      </w:r>
      <w:r w:rsidR="00FA2BBA">
        <w:t>–</w:t>
      </w:r>
      <w:r>
        <w:t xml:space="preserve"> </w:t>
      </w:r>
      <w:r w:rsidR="00FA2BBA">
        <w:t xml:space="preserve">Příspěvky z dotačního programu „Sociální služby“ na </w:t>
      </w:r>
      <w:r w:rsidR="00FA2BBA">
        <w:tab/>
      </w:r>
      <w:r w:rsidR="00FA2BBA">
        <w:tab/>
      </w:r>
      <w:r w:rsidR="00FA2BBA">
        <w:tab/>
        <w:t xml:space="preserve">        rok 2023</w:t>
      </w:r>
    </w:p>
    <w:p w14:paraId="446380A5" w14:textId="683A89E5" w:rsidR="004D60B5" w:rsidRPr="00FB7083" w:rsidRDefault="004D60B5" w:rsidP="007F2BC8">
      <w:pPr>
        <w:pStyle w:val="Bntext"/>
        <w:numPr>
          <w:ilvl w:val="0"/>
          <w:numId w:val="15"/>
        </w:numPr>
      </w:pPr>
      <w:r w:rsidRPr="007F2BC8">
        <w:rPr>
          <w:szCs w:val="20"/>
        </w:rPr>
        <w:t>1</w:t>
      </w:r>
      <w:r w:rsidR="002C5F8A">
        <w:rPr>
          <w:szCs w:val="20"/>
        </w:rPr>
        <w:t>8</w:t>
      </w:r>
      <w:r w:rsidRPr="007F2BC8">
        <w:rPr>
          <w:szCs w:val="20"/>
        </w:rPr>
        <w:t>:</w:t>
      </w:r>
      <w:r w:rsidR="007F2BC8">
        <w:rPr>
          <w:szCs w:val="20"/>
        </w:rPr>
        <w:t>1</w:t>
      </w:r>
      <w:r w:rsidR="005248CA" w:rsidRPr="007F2BC8">
        <w:rPr>
          <w:szCs w:val="20"/>
        </w:rPr>
        <w:t>5</w:t>
      </w:r>
      <w:r w:rsidRPr="007F2BC8">
        <w:rPr>
          <w:szCs w:val="20"/>
        </w:rPr>
        <w:t xml:space="preserve"> hod. – 1</w:t>
      </w:r>
      <w:r w:rsidR="007F2BC8">
        <w:rPr>
          <w:szCs w:val="20"/>
        </w:rPr>
        <w:t>8</w:t>
      </w:r>
      <w:r w:rsidRPr="007F2BC8">
        <w:rPr>
          <w:szCs w:val="20"/>
        </w:rPr>
        <w:t>:</w:t>
      </w:r>
      <w:r w:rsidR="007F2BC8">
        <w:rPr>
          <w:szCs w:val="20"/>
        </w:rPr>
        <w:t>25</w:t>
      </w:r>
      <w:r w:rsidRPr="007F2BC8">
        <w:rPr>
          <w:szCs w:val="20"/>
        </w:rPr>
        <w:t xml:space="preserve"> hod. -</w:t>
      </w:r>
      <w:r w:rsidR="00FA2BBA" w:rsidRPr="007F2BC8">
        <w:rPr>
          <w:szCs w:val="20"/>
        </w:rPr>
        <w:t xml:space="preserve"> </w:t>
      </w:r>
      <w:r w:rsidR="007F2BC8" w:rsidRPr="007F2BC8">
        <w:rPr>
          <w:szCs w:val="20"/>
        </w:rPr>
        <w:t xml:space="preserve">Termínovaný vklad – přehled rozpočtových opatření </w:t>
      </w:r>
      <w:r w:rsidR="007F2BC8" w:rsidRPr="007F2BC8">
        <w:rPr>
          <w:szCs w:val="20"/>
        </w:rPr>
        <w:tab/>
      </w:r>
      <w:r w:rsidR="007F2BC8" w:rsidRPr="007F2BC8">
        <w:rPr>
          <w:szCs w:val="20"/>
        </w:rPr>
        <w:tab/>
      </w:r>
      <w:r w:rsidR="007F2BC8" w:rsidRPr="007F2BC8">
        <w:rPr>
          <w:szCs w:val="20"/>
        </w:rPr>
        <w:tab/>
      </w:r>
      <w:r w:rsidR="00FB7083">
        <w:rPr>
          <w:szCs w:val="20"/>
        </w:rPr>
        <w:tab/>
      </w:r>
      <w:r w:rsidR="007F2BC8" w:rsidRPr="007F2BC8">
        <w:rPr>
          <w:szCs w:val="20"/>
        </w:rPr>
        <w:t>za rok 2022</w:t>
      </w:r>
    </w:p>
    <w:p w14:paraId="20F8BE69" w14:textId="05CDBA61" w:rsidR="00FB7083" w:rsidRDefault="00FB7083" w:rsidP="007F2BC8">
      <w:pPr>
        <w:pStyle w:val="Bntext"/>
        <w:numPr>
          <w:ilvl w:val="0"/>
          <w:numId w:val="15"/>
        </w:numPr>
      </w:pPr>
      <w:r>
        <w:rPr>
          <w:szCs w:val="20"/>
        </w:rPr>
        <w:t xml:space="preserve">18:25 hod. – 18:30 hod. – Darovací smlouva s Gymnáziem Dr. A Hrdličky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 xml:space="preserve">Humpolec </w:t>
      </w:r>
    </w:p>
    <w:p w14:paraId="474C0FAB" w14:textId="589FC357" w:rsidR="00F47252" w:rsidRDefault="00F47252" w:rsidP="00D06FB2">
      <w:pPr>
        <w:pStyle w:val="Bntext"/>
        <w:numPr>
          <w:ilvl w:val="0"/>
          <w:numId w:val="15"/>
        </w:numPr>
      </w:pPr>
      <w:r>
        <w:t>1</w:t>
      </w:r>
      <w:r w:rsidR="002C5F8A">
        <w:t>8</w:t>
      </w:r>
      <w:r>
        <w:t>:</w:t>
      </w:r>
      <w:r w:rsidR="002C5F8A">
        <w:t>3</w:t>
      </w:r>
      <w:r w:rsidR="00141F00">
        <w:t>0</w:t>
      </w:r>
      <w:r>
        <w:t xml:space="preserve"> hod. – 1</w:t>
      </w:r>
      <w:r w:rsidR="00386DB1">
        <w:t>8</w:t>
      </w:r>
      <w:r>
        <w:t>:</w:t>
      </w:r>
      <w:r w:rsidR="002C5F8A">
        <w:t>4</w:t>
      </w:r>
      <w:r w:rsidR="00141F00">
        <w:t>0</w:t>
      </w:r>
      <w:r>
        <w:t xml:space="preserve"> hod. - </w:t>
      </w:r>
      <w:r w:rsidRPr="00F47252">
        <w:t xml:space="preserve">Jednací řád Osadních výborů v místních částech </w:t>
      </w:r>
      <w:r>
        <w:tab/>
      </w:r>
      <w:r>
        <w:tab/>
      </w:r>
      <w:r>
        <w:tab/>
      </w:r>
      <w:r>
        <w:tab/>
      </w:r>
      <w:r w:rsidRPr="00F47252">
        <w:t>města Humpolce</w:t>
      </w:r>
    </w:p>
    <w:p w14:paraId="5F8DDA90" w14:textId="16DA51EA" w:rsidR="008779BE" w:rsidRDefault="007F2BC8" w:rsidP="008779BE">
      <w:pPr>
        <w:pStyle w:val="Bntext"/>
        <w:numPr>
          <w:ilvl w:val="0"/>
          <w:numId w:val="15"/>
        </w:numPr>
        <w:jc w:val="left"/>
      </w:pPr>
      <w:r>
        <w:t>18</w:t>
      </w:r>
      <w:r w:rsidR="008779BE">
        <w:t>:</w:t>
      </w:r>
      <w:r w:rsidR="002C5F8A">
        <w:t>4</w:t>
      </w:r>
      <w:r w:rsidR="008779BE">
        <w:t xml:space="preserve">0 hod. – </w:t>
      </w:r>
      <w:r>
        <w:t>18</w:t>
      </w:r>
      <w:r w:rsidR="008779BE">
        <w:t>:</w:t>
      </w:r>
      <w:r w:rsidR="002C5F8A">
        <w:t>5</w:t>
      </w:r>
      <w:r w:rsidR="00FB5CFE">
        <w:t>5</w:t>
      </w:r>
      <w:r w:rsidR="008779BE">
        <w:t xml:space="preserve"> hod. – Nová vyhláška </w:t>
      </w:r>
      <w:r w:rsidR="00D94A60">
        <w:t>č. ??/ZM/202</w:t>
      </w:r>
      <w:r w:rsidR="00FA2BBA">
        <w:t>3</w:t>
      </w:r>
      <w:r w:rsidR="00D94A60">
        <w:t xml:space="preserve">, </w:t>
      </w:r>
      <w:r w:rsidR="008779BE">
        <w:t xml:space="preserve">o </w:t>
      </w:r>
      <w:r w:rsidR="00FA2BBA">
        <w:t xml:space="preserve">zákazu konzumace </w:t>
      </w:r>
      <w:r w:rsidR="00FA2BBA">
        <w:tab/>
      </w:r>
      <w:r w:rsidR="00FA2BBA">
        <w:tab/>
      </w:r>
      <w:r w:rsidR="00FA2BBA">
        <w:tab/>
      </w:r>
      <w:r w:rsidR="00FA2BBA">
        <w:tab/>
        <w:t>alkoholu na veřejných prostranstvích</w:t>
      </w:r>
    </w:p>
    <w:p w14:paraId="5E05D498" w14:textId="5FA60DA3" w:rsidR="007B2CE1" w:rsidRDefault="002C5F8A" w:rsidP="00A35347">
      <w:pPr>
        <w:pStyle w:val="Bntext"/>
        <w:numPr>
          <w:ilvl w:val="0"/>
          <w:numId w:val="15"/>
        </w:numPr>
      </w:pPr>
      <w:r>
        <w:t>18</w:t>
      </w:r>
      <w:r w:rsidR="007B2CE1">
        <w:t>:</w:t>
      </w:r>
      <w:r>
        <w:t>55 hod. – 19:00 hod.</w:t>
      </w:r>
      <w:r w:rsidR="00FB7083">
        <w:t xml:space="preserve">    </w:t>
      </w:r>
      <w:r w:rsidR="007B2CE1">
        <w:t>Přijetí daru pozemků</w:t>
      </w:r>
    </w:p>
    <w:p w14:paraId="76BC85B2" w14:textId="570ACB81" w:rsidR="007B2CE1" w:rsidRDefault="00FB7083" w:rsidP="007B2CE1">
      <w:pPr>
        <w:pStyle w:val="Bntext"/>
        <w:numPr>
          <w:ilvl w:val="0"/>
          <w:numId w:val="26"/>
        </w:numPr>
      </w:pPr>
      <w:r>
        <w:tab/>
      </w:r>
      <w:r w:rsidR="007B2CE1">
        <w:t xml:space="preserve">Poz. pp. KN č. 858/12, 852/13 a 852/14 vč¨še v k.ú. </w:t>
      </w:r>
      <w:r>
        <w:tab/>
      </w:r>
      <w:r w:rsidR="007B2CE1">
        <w:t xml:space="preserve">Světlice – od Kraje Vysočina </w:t>
      </w:r>
    </w:p>
    <w:p w14:paraId="3B78DF03" w14:textId="3F59DF14" w:rsidR="007B2CE1" w:rsidRDefault="002C5F8A" w:rsidP="00A35347">
      <w:pPr>
        <w:pStyle w:val="Bntext"/>
        <w:numPr>
          <w:ilvl w:val="0"/>
          <w:numId w:val="15"/>
        </w:numPr>
      </w:pPr>
      <w:r>
        <w:t>19</w:t>
      </w:r>
      <w:r w:rsidR="007B2CE1">
        <w:t>:</w:t>
      </w:r>
      <w:r>
        <w:t>00</w:t>
      </w:r>
      <w:r w:rsidR="007B2CE1">
        <w:t xml:space="preserve"> </w:t>
      </w:r>
      <w:r>
        <w:t>hod.</w:t>
      </w:r>
      <w:r w:rsidR="007B2CE1">
        <w:t xml:space="preserve"> </w:t>
      </w:r>
      <w:r>
        <w:t>– 19:15 hod.</w:t>
      </w:r>
      <w:r w:rsidR="007B2CE1">
        <w:t xml:space="preserve"> </w:t>
      </w:r>
      <w:r w:rsidR="00FB7083">
        <w:t xml:space="preserve">    </w:t>
      </w:r>
      <w:r w:rsidR="007B2CE1">
        <w:t>Výkupy pozemků</w:t>
      </w:r>
    </w:p>
    <w:p w14:paraId="7DAC8BEF" w14:textId="23527C23" w:rsidR="007B2CE1" w:rsidRDefault="007B2CE1" w:rsidP="007B2CE1">
      <w:pPr>
        <w:pStyle w:val="Bntext"/>
        <w:numPr>
          <w:ilvl w:val="0"/>
          <w:numId w:val="25"/>
        </w:numPr>
      </w:pPr>
      <w:r>
        <w:t>Zemědělské pozemky u chalupy Na Bělici v k.ú. Podivice – od M. Kuchaře</w:t>
      </w:r>
    </w:p>
    <w:p w14:paraId="1609EA36" w14:textId="6E1875A6" w:rsidR="007B2CE1" w:rsidRDefault="007B2CE1" w:rsidP="007B2CE1">
      <w:pPr>
        <w:pStyle w:val="Bntext"/>
        <w:numPr>
          <w:ilvl w:val="0"/>
          <w:numId w:val="25"/>
        </w:numPr>
      </w:pPr>
      <w:r>
        <w:lastRenderedPageBreak/>
        <w:t>Poz.p. KN č. 195/21 v k.ú. Rozkoš – P. Kořenář</w:t>
      </w:r>
    </w:p>
    <w:p w14:paraId="4315CF1A" w14:textId="68BB3889" w:rsidR="00904C31" w:rsidRDefault="002C5F8A" w:rsidP="00A35347">
      <w:pPr>
        <w:pStyle w:val="Bntext"/>
        <w:numPr>
          <w:ilvl w:val="0"/>
          <w:numId w:val="15"/>
        </w:numPr>
      </w:pPr>
      <w:r>
        <w:t>19</w:t>
      </w:r>
      <w:r w:rsidR="00904C31">
        <w:t>:</w:t>
      </w:r>
      <w:r>
        <w:t>1</w:t>
      </w:r>
      <w:r w:rsidR="00E82B6A">
        <w:t>5</w:t>
      </w:r>
      <w:r w:rsidR="00904C31">
        <w:t xml:space="preserve"> hod. – </w:t>
      </w:r>
      <w:r>
        <w:t>19</w:t>
      </w:r>
      <w:r w:rsidR="00904C31">
        <w:t>:</w:t>
      </w:r>
      <w:r>
        <w:t>2</w:t>
      </w:r>
      <w:r w:rsidR="00FB5CFE">
        <w:t>5</w:t>
      </w:r>
      <w:r w:rsidR="00904C31">
        <w:t xml:space="preserve"> hod. – </w:t>
      </w:r>
      <w:r w:rsidR="00A35347">
        <w:t>Záměry prodej</w:t>
      </w:r>
      <w:r w:rsidR="00A242A1">
        <w:t>ů</w:t>
      </w:r>
      <w:r w:rsidR="00A35347">
        <w:t xml:space="preserve"> pozem</w:t>
      </w:r>
      <w:r w:rsidR="001103B8">
        <w:t>ku</w:t>
      </w:r>
      <w:r w:rsidR="007B2CE1">
        <w:t xml:space="preserve"> </w:t>
      </w:r>
    </w:p>
    <w:p w14:paraId="6F770592" w14:textId="5442A4C9" w:rsidR="006B2D1D" w:rsidRDefault="008779BE" w:rsidP="00D06FB2">
      <w:pPr>
        <w:pStyle w:val="Bntext"/>
        <w:numPr>
          <w:ilvl w:val="0"/>
          <w:numId w:val="17"/>
        </w:numPr>
        <w:ind w:left="4536" w:hanging="283"/>
      </w:pPr>
      <w:r>
        <w:t xml:space="preserve">Poz.pp. KN č. </w:t>
      </w:r>
      <w:r w:rsidR="007B2CE1">
        <w:t>711</w:t>
      </w:r>
      <w:r>
        <w:t>/</w:t>
      </w:r>
      <w:r w:rsidR="007B2CE1">
        <w:t>1</w:t>
      </w:r>
      <w:r>
        <w:t xml:space="preserve"> v k.ú. </w:t>
      </w:r>
      <w:r w:rsidR="007B2CE1">
        <w:t>Krasoňov</w:t>
      </w:r>
    </w:p>
    <w:p w14:paraId="6CB40248" w14:textId="576D7CE0" w:rsidR="00080C4C" w:rsidRDefault="002C5F8A" w:rsidP="00382159">
      <w:pPr>
        <w:pStyle w:val="Bntext"/>
        <w:numPr>
          <w:ilvl w:val="0"/>
          <w:numId w:val="15"/>
        </w:numPr>
      </w:pPr>
      <w:r>
        <w:rPr>
          <w:szCs w:val="20"/>
        </w:rPr>
        <w:t>19</w:t>
      </w:r>
      <w:r w:rsidR="00080C4C" w:rsidRPr="00700898">
        <w:rPr>
          <w:szCs w:val="20"/>
        </w:rPr>
        <w:t>:</w:t>
      </w:r>
      <w:r>
        <w:rPr>
          <w:szCs w:val="20"/>
        </w:rPr>
        <w:t>2</w:t>
      </w:r>
      <w:r w:rsidR="00E54B8E">
        <w:rPr>
          <w:szCs w:val="20"/>
        </w:rPr>
        <w:t>5</w:t>
      </w:r>
      <w:r w:rsidR="00080C4C">
        <w:t xml:space="preserve"> hod. – </w:t>
      </w:r>
      <w:r>
        <w:t>19</w:t>
      </w:r>
      <w:r w:rsidR="00080C4C">
        <w:t>:</w:t>
      </w:r>
      <w:r>
        <w:t>3</w:t>
      </w:r>
      <w:r w:rsidR="00FB5CFE">
        <w:t>5</w:t>
      </w:r>
      <w:r w:rsidR="00080C4C">
        <w:t xml:space="preserve"> hod. – Prodeje pozemků</w:t>
      </w:r>
    </w:p>
    <w:p w14:paraId="31C8E07B" w14:textId="5FC37B75" w:rsidR="006B2D1D" w:rsidRDefault="005248CA" w:rsidP="00D11142">
      <w:pPr>
        <w:pStyle w:val="Odstavecseseznamem"/>
        <w:numPr>
          <w:ilvl w:val="0"/>
          <w:numId w:val="19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6</w:t>
      </w:r>
      <w:r w:rsidR="007B2CE1">
        <w:rPr>
          <w:rFonts w:ascii="Atyp BL Text" w:hAnsi="Atyp BL Text"/>
          <w:sz w:val="20"/>
          <w:szCs w:val="20"/>
        </w:rPr>
        <w:t>14</w:t>
      </w:r>
      <w:r>
        <w:rPr>
          <w:rFonts w:ascii="Atyp BL Text" w:hAnsi="Atyp BL Text"/>
          <w:sz w:val="20"/>
          <w:szCs w:val="20"/>
        </w:rPr>
        <w:t>/</w:t>
      </w:r>
      <w:r w:rsidR="007B2CE1">
        <w:rPr>
          <w:rFonts w:ascii="Atyp BL Text" w:hAnsi="Atyp BL Text"/>
          <w:sz w:val="20"/>
          <w:szCs w:val="20"/>
        </w:rPr>
        <w:t>34</w:t>
      </w:r>
      <w:r>
        <w:rPr>
          <w:rFonts w:ascii="Atyp BL Text" w:hAnsi="Atyp BL Text"/>
          <w:sz w:val="20"/>
          <w:szCs w:val="20"/>
        </w:rPr>
        <w:t xml:space="preserve"> v k.ú. Krasoňov – </w:t>
      </w:r>
      <w:r w:rsidR="007B2CE1">
        <w:rPr>
          <w:rFonts w:ascii="Atyp BL Text" w:hAnsi="Atyp BL Text"/>
          <w:sz w:val="20"/>
          <w:szCs w:val="20"/>
        </w:rPr>
        <w:t>manž. Beránkovi</w:t>
      </w:r>
    </w:p>
    <w:p w14:paraId="12AD4113" w14:textId="691B4658" w:rsidR="006B2D1D" w:rsidRDefault="005248CA" w:rsidP="00D11142">
      <w:pPr>
        <w:pStyle w:val="Odstavecseseznamem"/>
        <w:numPr>
          <w:ilvl w:val="0"/>
          <w:numId w:val="19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 xml:space="preserve">Poz.p. KN č </w:t>
      </w:r>
      <w:r w:rsidR="007B2CE1">
        <w:rPr>
          <w:rFonts w:ascii="Atyp BL Text" w:hAnsi="Atyp BL Text"/>
          <w:sz w:val="20"/>
          <w:szCs w:val="20"/>
        </w:rPr>
        <w:t>741/60</w:t>
      </w:r>
      <w:r>
        <w:rPr>
          <w:rFonts w:ascii="Atyp BL Text" w:hAnsi="Atyp BL Text"/>
          <w:sz w:val="20"/>
          <w:szCs w:val="20"/>
        </w:rPr>
        <w:t xml:space="preserve"> v k.ú. </w:t>
      </w:r>
      <w:r w:rsidR="007B2CE1">
        <w:rPr>
          <w:rFonts w:ascii="Atyp BL Text" w:hAnsi="Atyp BL Text"/>
          <w:sz w:val="20"/>
          <w:szCs w:val="20"/>
        </w:rPr>
        <w:t>Hněvkovice</w:t>
      </w:r>
      <w:r>
        <w:rPr>
          <w:rFonts w:ascii="Atyp BL Text" w:hAnsi="Atyp BL Text"/>
          <w:sz w:val="20"/>
          <w:szCs w:val="20"/>
        </w:rPr>
        <w:t xml:space="preserve"> –</w:t>
      </w:r>
      <w:r w:rsidR="007B2CE1">
        <w:rPr>
          <w:rFonts w:ascii="Atyp BL Text" w:hAnsi="Atyp BL Text"/>
          <w:sz w:val="20"/>
          <w:szCs w:val="20"/>
        </w:rPr>
        <w:t xml:space="preserve"> J. Morava</w:t>
      </w:r>
    </w:p>
    <w:p w14:paraId="27E431B5" w14:textId="12DF6058" w:rsidR="00382159" w:rsidRDefault="002C5F8A" w:rsidP="006C2734">
      <w:pPr>
        <w:pStyle w:val="Bntext"/>
        <w:numPr>
          <w:ilvl w:val="0"/>
          <w:numId w:val="15"/>
        </w:numPr>
        <w:jc w:val="left"/>
      </w:pPr>
      <w:r>
        <w:rPr>
          <w:shd w:val="clear" w:color="auto" w:fill="FFFFFF"/>
        </w:rPr>
        <w:t>19</w:t>
      </w:r>
      <w:r w:rsidR="00382159">
        <w:rPr>
          <w:shd w:val="clear" w:color="auto" w:fill="FFFFFF"/>
        </w:rPr>
        <w:t>:</w:t>
      </w:r>
      <w:r>
        <w:rPr>
          <w:shd w:val="clear" w:color="auto" w:fill="FFFFFF"/>
        </w:rPr>
        <w:t>3</w:t>
      </w:r>
      <w:r w:rsidR="00FB5CFE">
        <w:rPr>
          <w:shd w:val="clear" w:color="auto" w:fill="FFFFFF"/>
        </w:rPr>
        <w:t>5</w:t>
      </w:r>
      <w:r w:rsidR="00382159">
        <w:rPr>
          <w:shd w:val="clear" w:color="auto" w:fill="FFFFFF"/>
        </w:rPr>
        <w:t xml:space="preserve"> – </w:t>
      </w:r>
      <w:r>
        <w:rPr>
          <w:shd w:val="clear" w:color="auto" w:fill="FFFFFF"/>
        </w:rPr>
        <w:t>19</w:t>
      </w:r>
      <w:r w:rsidR="00382159">
        <w:rPr>
          <w:shd w:val="clear" w:color="auto" w:fill="FFFFFF"/>
        </w:rPr>
        <w:t>:</w:t>
      </w:r>
      <w:r>
        <w:rPr>
          <w:shd w:val="clear" w:color="auto" w:fill="FFFFFF"/>
        </w:rPr>
        <w:t>4</w:t>
      </w:r>
      <w:r w:rsidR="00FB5CFE">
        <w:rPr>
          <w:shd w:val="clear" w:color="auto" w:fill="FFFFFF"/>
        </w:rPr>
        <w:t>5</w:t>
      </w:r>
      <w:r w:rsidR="00382159">
        <w:rPr>
          <w:shd w:val="clear" w:color="auto" w:fill="FFFFFF"/>
        </w:rPr>
        <w:t xml:space="preserve"> hod. - </w:t>
      </w:r>
      <w:r w:rsidR="00382159">
        <w:t>Směna pozemků</w:t>
      </w:r>
    </w:p>
    <w:p w14:paraId="25437638" w14:textId="2078A04B" w:rsidR="006B2D1D" w:rsidRDefault="005248CA" w:rsidP="00031994">
      <w:pPr>
        <w:pStyle w:val="Odstavecseseznamem"/>
        <w:numPr>
          <w:ilvl w:val="0"/>
          <w:numId w:val="23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 xml:space="preserve">Poz.p. KN č. </w:t>
      </w:r>
      <w:r w:rsidR="007B2CE1">
        <w:rPr>
          <w:rFonts w:ascii="Atyp BL Text" w:hAnsi="Atyp BL Text"/>
          <w:sz w:val="20"/>
          <w:szCs w:val="20"/>
        </w:rPr>
        <w:t xml:space="preserve">281/1 díl “d“ </w:t>
      </w:r>
      <w:r>
        <w:rPr>
          <w:rFonts w:ascii="Atyp BL Text" w:hAnsi="Atyp BL Text"/>
          <w:sz w:val="20"/>
          <w:szCs w:val="20"/>
        </w:rPr>
        <w:t xml:space="preserve">za poz.p. KN č. </w:t>
      </w:r>
      <w:r w:rsidR="007B2CE1">
        <w:rPr>
          <w:rFonts w:ascii="Atyp BL Text" w:hAnsi="Atyp BL Text"/>
          <w:sz w:val="20"/>
          <w:szCs w:val="20"/>
        </w:rPr>
        <w:t xml:space="preserve">281/21 díl „b“ </w:t>
      </w:r>
      <w:r>
        <w:rPr>
          <w:rFonts w:ascii="Atyp BL Text" w:hAnsi="Atyp BL Text"/>
          <w:sz w:val="20"/>
          <w:szCs w:val="20"/>
        </w:rPr>
        <w:t xml:space="preserve">v k.ú. </w:t>
      </w:r>
      <w:r w:rsidR="007B2CE1">
        <w:rPr>
          <w:rFonts w:ascii="Atyp BL Text" w:hAnsi="Atyp BL Text"/>
          <w:sz w:val="20"/>
          <w:szCs w:val="20"/>
        </w:rPr>
        <w:t>Petrovice</w:t>
      </w:r>
      <w:r>
        <w:rPr>
          <w:rFonts w:ascii="Atyp BL Text" w:hAnsi="Atyp BL Text"/>
          <w:sz w:val="20"/>
          <w:szCs w:val="20"/>
        </w:rPr>
        <w:t xml:space="preserve"> – s</w:t>
      </w:r>
      <w:r w:rsidR="007B2CE1">
        <w:rPr>
          <w:rFonts w:ascii="Atyp BL Text" w:hAnsi="Atyp BL Text"/>
          <w:sz w:val="20"/>
          <w:szCs w:val="20"/>
        </w:rPr>
        <w:t> R. Točíkovou</w:t>
      </w:r>
    </w:p>
    <w:p w14:paraId="263A035A" w14:textId="6C0E9F05" w:rsidR="007B2CE1" w:rsidRPr="007B2CE1" w:rsidRDefault="005248CA" w:rsidP="007B2CE1">
      <w:pPr>
        <w:pStyle w:val="Odstavecseseznamem"/>
        <w:numPr>
          <w:ilvl w:val="0"/>
          <w:numId w:val="23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Poz.p. KN č. 281/1 díl „c“ za poz.p. KN č. 281/21 dílů „b“ v k.ú. Petrovice – s R. Točíkov</w:t>
      </w:r>
      <w:r w:rsidR="007B2CE1">
        <w:rPr>
          <w:rFonts w:ascii="Atyp BL Text" w:hAnsi="Atyp BL Text"/>
          <w:sz w:val="20"/>
          <w:szCs w:val="20"/>
        </w:rPr>
        <w:t>ou</w:t>
      </w:r>
    </w:p>
    <w:p w14:paraId="5E674332" w14:textId="7F36CE5F" w:rsidR="006C2734" w:rsidRDefault="002C5F8A" w:rsidP="00B44B24">
      <w:pPr>
        <w:pStyle w:val="Odstavecseseznamem"/>
        <w:numPr>
          <w:ilvl w:val="0"/>
          <w:numId w:val="15"/>
        </w:numPr>
        <w:ind w:left="2410" w:hanging="425"/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19</w:t>
      </w:r>
      <w:r w:rsidR="008F7EF2" w:rsidRPr="00887F77">
        <w:rPr>
          <w:rFonts w:ascii="Atyp BL Text" w:hAnsi="Atyp BL Text"/>
          <w:sz w:val="20"/>
          <w:szCs w:val="20"/>
        </w:rPr>
        <w:t>:</w:t>
      </w:r>
      <w:r>
        <w:rPr>
          <w:rFonts w:ascii="Atyp BL Text" w:hAnsi="Atyp BL Text"/>
          <w:sz w:val="20"/>
          <w:szCs w:val="20"/>
        </w:rPr>
        <w:t>4</w:t>
      </w:r>
      <w:r w:rsidR="00FB5CFE">
        <w:rPr>
          <w:rFonts w:ascii="Atyp BL Text" w:hAnsi="Atyp BL Text"/>
          <w:sz w:val="20"/>
          <w:szCs w:val="20"/>
        </w:rPr>
        <w:t>5</w:t>
      </w:r>
      <w:r w:rsidR="008F7EF2" w:rsidRPr="00887F77">
        <w:rPr>
          <w:rFonts w:ascii="Atyp BL Text" w:hAnsi="Atyp BL Text"/>
          <w:sz w:val="20"/>
          <w:szCs w:val="20"/>
        </w:rPr>
        <w:t xml:space="preserve"> </w:t>
      </w:r>
      <w:r w:rsidR="00A25A0E" w:rsidRPr="00887F77">
        <w:rPr>
          <w:rFonts w:ascii="Atyp BL Text" w:hAnsi="Atyp BL Text"/>
          <w:sz w:val="20"/>
          <w:szCs w:val="20"/>
        </w:rPr>
        <w:t xml:space="preserve">hod. </w:t>
      </w:r>
      <w:r w:rsidR="008F7EF2" w:rsidRPr="00887F77">
        <w:rPr>
          <w:rFonts w:ascii="Atyp BL Text" w:hAnsi="Atyp BL Text"/>
          <w:sz w:val="20"/>
          <w:szCs w:val="20"/>
        </w:rPr>
        <w:t xml:space="preserve">– </w:t>
      </w:r>
      <w:r>
        <w:rPr>
          <w:rFonts w:ascii="Atyp BL Text" w:hAnsi="Atyp BL Text"/>
          <w:sz w:val="20"/>
          <w:szCs w:val="20"/>
        </w:rPr>
        <w:t>19</w:t>
      </w:r>
      <w:r w:rsidR="008F7EF2" w:rsidRPr="00887F77">
        <w:rPr>
          <w:rFonts w:ascii="Atyp BL Text" w:hAnsi="Atyp BL Text"/>
          <w:sz w:val="20"/>
          <w:szCs w:val="20"/>
        </w:rPr>
        <w:t>:</w:t>
      </w:r>
      <w:r>
        <w:rPr>
          <w:rFonts w:ascii="Atyp BL Text" w:hAnsi="Atyp BL Text"/>
          <w:sz w:val="20"/>
          <w:szCs w:val="20"/>
        </w:rPr>
        <w:t>55</w:t>
      </w:r>
      <w:r w:rsidR="008F7EF2" w:rsidRPr="00887F77">
        <w:rPr>
          <w:rFonts w:ascii="Atyp BL Text" w:hAnsi="Atyp BL Text"/>
          <w:sz w:val="20"/>
          <w:szCs w:val="20"/>
        </w:rPr>
        <w:t xml:space="preserve"> hod. </w:t>
      </w:r>
      <w:r w:rsidR="005248CA">
        <w:rPr>
          <w:rFonts w:ascii="Atyp BL Text" w:hAnsi="Atyp BL Text"/>
          <w:sz w:val="20"/>
          <w:szCs w:val="20"/>
        </w:rPr>
        <w:t>– Bezúplatný převod pozemku</w:t>
      </w:r>
    </w:p>
    <w:p w14:paraId="0E22DCE7" w14:textId="6FF56A75" w:rsidR="005248CA" w:rsidRDefault="005248CA" w:rsidP="005248CA">
      <w:pPr>
        <w:pStyle w:val="Odstavecseseznamem"/>
        <w:numPr>
          <w:ilvl w:val="0"/>
          <w:numId w:val="24"/>
        </w:numPr>
        <w:jc w:val="both"/>
        <w:rPr>
          <w:rFonts w:ascii="Atyp BL Text" w:hAnsi="Atyp BL Text"/>
          <w:sz w:val="20"/>
          <w:szCs w:val="20"/>
        </w:rPr>
      </w:pPr>
      <w:r>
        <w:rPr>
          <w:rFonts w:ascii="Atyp BL Text" w:hAnsi="Atyp BL Text"/>
          <w:sz w:val="20"/>
          <w:szCs w:val="20"/>
        </w:rPr>
        <w:t>Poz.p</w:t>
      </w:r>
      <w:r w:rsidR="007B2CE1">
        <w:rPr>
          <w:rFonts w:ascii="Atyp BL Text" w:hAnsi="Atyp BL Text"/>
          <w:sz w:val="20"/>
          <w:szCs w:val="20"/>
        </w:rPr>
        <w:t>p</w:t>
      </w:r>
      <w:r>
        <w:rPr>
          <w:rFonts w:ascii="Atyp BL Text" w:hAnsi="Atyp BL Text"/>
          <w:sz w:val="20"/>
          <w:szCs w:val="20"/>
        </w:rPr>
        <w:t xml:space="preserve">. KN č. </w:t>
      </w:r>
      <w:r w:rsidR="007B2CE1">
        <w:rPr>
          <w:rFonts w:ascii="Atyp BL Text" w:hAnsi="Atyp BL Text"/>
          <w:sz w:val="20"/>
          <w:szCs w:val="20"/>
        </w:rPr>
        <w:t>18/1, 793/15, 793/16 a 793/30 vše v k.ú. Kletečná -</w:t>
      </w:r>
      <w:r>
        <w:rPr>
          <w:rFonts w:ascii="Atyp BL Text" w:hAnsi="Atyp BL Text"/>
          <w:sz w:val="20"/>
          <w:szCs w:val="20"/>
        </w:rPr>
        <w:t xml:space="preserve"> od ÚZSVM</w:t>
      </w:r>
    </w:p>
    <w:p w14:paraId="4D260B8C" w14:textId="119C8A69" w:rsidR="00EA1219" w:rsidRPr="00810A50" w:rsidRDefault="002C5F8A" w:rsidP="006C2734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19</w:t>
      </w:r>
      <w:r w:rsidR="005819FB" w:rsidRPr="00810A50">
        <w:rPr>
          <w:szCs w:val="20"/>
        </w:rPr>
        <w:t>:</w:t>
      </w:r>
      <w:r>
        <w:rPr>
          <w:szCs w:val="20"/>
        </w:rPr>
        <w:t>55</w:t>
      </w:r>
      <w:r w:rsidR="005819FB" w:rsidRPr="00810A50">
        <w:rPr>
          <w:szCs w:val="20"/>
        </w:rPr>
        <w:t xml:space="preserve"> </w:t>
      </w:r>
      <w:r w:rsidR="00A25A0E">
        <w:rPr>
          <w:szCs w:val="20"/>
        </w:rPr>
        <w:t xml:space="preserve">hod. </w:t>
      </w:r>
      <w:r w:rsidR="005819FB" w:rsidRPr="00810A50">
        <w:rPr>
          <w:szCs w:val="20"/>
        </w:rPr>
        <w:t xml:space="preserve">– </w:t>
      </w:r>
      <w:r w:rsidR="00E82B6A">
        <w:rPr>
          <w:szCs w:val="20"/>
        </w:rPr>
        <w:t>2</w:t>
      </w:r>
      <w:r>
        <w:rPr>
          <w:szCs w:val="20"/>
        </w:rPr>
        <w:t>0</w:t>
      </w:r>
      <w:r w:rsidR="005819FB" w:rsidRPr="00810A50">
        <w:rPr>
          <w:szCs w:val="20"/>
        </w:rPr>
        <w:t>:</w:t>
      </w:r>
      <w:r>
        <w:rPr>
          <w:szCs w:val="20"/>
        </w:rPr>
        <w:t>15</w:t>
      </w:r>
      <w:r w:rsidR="005819FB" w:rsidRPr="00810A50">
        <w:rPr>
          <w:szCs w:val="20"/>
        </w:rPr>
        <w:t xml:space="preserve"> hod. – Volné návrhy a závěr</w:t>
      </w:r>
    </w:p>
    <w:p w14:paraId="18B1368C" w14:textId="6AEF7176" w:rsidR="005819FB" w:rsidRDefault="005819FB" w:rsidP="005819FB">
      <w:pPr>
        <w:pStyle w:val="Bntext"/>
        <w:ind w:left="2345"/>
      </w:pPr>
    </w:p>
    <w:p w14:paraId="4A089B5D" w14:textId="77777777" w:rsidR="00810A50" w:rsidRPr="001E34AC" w:rsidRDefault="00810A50" w:rsidP="005819FB">
      <w:pPr>
        <w:pStyle w:val="Bntext"/>
        <w:ind w:left="2345"/>
      </w:pPr>
    </w:p>
    <w:p w14:paraId="4795D2B9" w14:textId="77777777" w:rsidR="00CB4140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59C1ED61" w14:textId="1C3291DA" w:rsidR="00E610ED" w:rsidRDefault="00E610ED" w:rsidP="00DA6307">
      <w:pPr>
        <w:pStyle w:val="Bntext"/>
        <w:rPr>
          <w:szCs w:val="20"/>
        </w:rPr>
      </w:pPr>
    </w:p>
    <w:p w14:paraId="5B1223F3" w14:textId="61FA0442" w:rsidR="009502A5" w:rsidRDefault="009502A5" w:rsidP="00DA6307">
      <w:pPr>
        <w:pStyle w:val="Bntext"/>
        <w:rPr>
          <w:szCs w:val="20"/>
        </w:rPr>
      </w:pPr>
    </w:p>
    <w:p w14:paraId="4F822FCB" w14:textId="77777777" w:rsidR="009502A5" w:rsidRDefault="009502A5" w:rsidP="00DA6307">
      <w:pPr>
        <w:pStyle w:val="Bntext"/>
        <w:rPr>
          <w:szCs w:val="20"/>
        </w:rPr>
      </w:pPr>
    </w:p>
    <w:p w14:paraId="0BC17C80" w14:textId="77777777" w:rsidR="00810A50" w:rsidRPr="001E34AC" w:rsidRDefault="00810A50" w:rsidP="00DA6307">
      <w:pPr>
        <w:pStyle w:val="Bntext"/>
        <w:rPr>
          <w:szCs w:val="20"/>
        </w:rPr>
      </w:pPr>
    </w:p>
    <w:p w14:paraId="79F7734D" w14:textId="668E0A25" w:rsidR="00B756EA" w:rsidRDefault="00E82B6A" w:rsidP="00DA6307">
      <w:pPr>
        <w:pStyle w:val="Bntext"/>
        <w:rPr>
          <w:szCs w:val="20"/>
        </w:rPr>
      </w:pPr>
      <w:r>
        <w:rPr>
          <w:szCs w:val="20"/>
        </w:rPr>
        <w:t>Mgr. Alena Štěrbová</w:t>
      </w:r>
    </w:p>
    <w:p w14:paraId="7F272375" w14:textId="72282865" w:rsidR="00BF19BA" w:rsidRPr="001E34AC" w:rsidRDefault="005819FB" w:rsidP="00DA6307">
      <w:pPr>
        <w:pStyle w:val="Bntext"/>
        <w:rPr>
          <w:szCs w:val="20"/>
        </w:rPr>
      </w:pPr>
      <w:r>
        <w:rPr>
          <w:szCs w:val="20"/>
        </w:rPr>
        <w:t>starost</w:t>
      </w:r>
      <w:r w:rsidR="00E82B6A">
        <w:rPr>
          <w:szCs w:val="20"/>
        </w:rPr>
        <w:t>k</w:t>
      </w:r>
      <w:r>
        <w:rPr>
          <w:szCs w:val="20"/>
        </w:rPr>
        <w:t xml:space="preserve">a města </w:t>
      </w:r>
    </w:p>
    <w:sectPr w:rsidR="00BF19BA" w:rsidRPr="001E34AC" w:rsidSect="00DC6B74">
      <w:headerReference w:type="default" r:id="rId8"/>
      <w:footerReference w:type="default" r:id="rId9"/>
      <w:pgSz w:w="11906" w:h="16838"/>
      <w:pgMar w:top="2410" w:right="1134" w:bottom="2325" w:left="1134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56AC0" w14:textId="77777777" w:rsidR="00710FA6" w:rsidRDefault="00710FA6" w:rsidP="001E1746">
      <w:r>
        <w:separator/>
      </w:r>
    </w:p>
  </w:endnote>
  <w:endnote w:type="continuationSeparator" w:id="0">
    <w:p w14:paraId="5EBD0F32" w14:textId="77777777" w:rsidR="00710FA6" w:rsidRDefault="00710FA6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2B20C" w14:textId="77777777" w:rsidR="00710FA6" w:rsidRDefault="00710FA6" w:rsidP="001E1746">
      <w:r>
        <w:separator/>
      </w:r>
    </w:p>
  </w:footnote>
  <w:footnote w:type="continuationSeparator" w:id="0">
    <w:p w14:paraId="12722AEE" w14:textId="77777777" w:rsidR="00710FA6" w:rsidRDefault="00710FA6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2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3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5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6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17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9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0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1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2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3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4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25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17"/>
  </w:num>
  <w:num w:numId="2" w16cid:durableId="840704620">
    <w:abstractNumId w:val="13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18"/>
  </w:num>
  <w:num w:numId="14" w16cid:durableId="939877387">
    <w:abstractNumId w:val="15"/>
  </w:num>
  <w:num w:numId="15" w16cid:durableId="58946939">
    <w:abstractNumId w:val="14"/>
  </w:num>
  <w:num w:numId="16" w16cid:durableId="341006844">
    <w:abstractNumId w:val="11"/>
  </w:num>
  <w:num w:numId="17" w16cid:durableId="164905112">
    <w:abstractNumId w:val="19"/>
  </w:num>
  <w:num w:numId="18" w16cid:durableId="1486436887">
    <w:abstractNumId w:val="25"/>
  </w:num>
  <w:num w:numId="19" w16cid:durableId="1246575617">
    <w:abstractNumId w:val="23"/>
  </w:num>
  <w:num w:numId="20" w16cid:durableId="1107701493">
    <w:abstractNumId w:val="21"/>
  </w:num>
  <w:num w:numId="21" w16cid:durableId="1865287833">
    <w:abstractNumId w:val="10"/>
  </w:num>
  <w:num w:numId="22" w16cid:durableId="1139418241">
    <w:abstractNumId w:val="16"/>
  </w:num>
  <w:num w:numId="23" w16cid:durableId="992220649">
    <w:abstractNumId w:val="24"/>
  </w:num>
  <w:num w:numId="24" w16cid:durableId="518396741">
    <w:abstractNumId w:val="22"/>
  </w:num>
  <w:num w:numId="25" w16cid:durableId="1537043724">
    <w:abstractNumId w:val="20"/>
  </w:num>
  <w:num w:numId="26" w16cid:durableId="713207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994"/>
    <w:rsid w:val="000433AD"/>
    <w:rsid w:val="000469B5"/>
    <w:rsid w:val="00047D5C"/>
    <w:rsid w:val="00076ECC"/>
    <w:rsid w:val="00077BC3"/>
    <w:rsid w:val="00080C4C"/>
    <w:rsid w:val="00097C56"/>
    <w:rsid w:val="000B5081"/>
    <w:rsid w:val="000D6504"/>
    <w:rsid w:val="00104F37"/>
    <w:rsid w:val="001103B8"/>
    <w:rsid w:val="00116B0E"/>
    <w:rsid w:val="00124E4B"/>
    <w:rsid w:val="00140154"/>
    <w:rsid w:val="00140504"/>
    <w:rsid w:val="00141F00"/>
    <w:rsid w:val="00150CEA"/>
    <w:rsid w:val="00177154"/>
    <w:rsid w:val="0018096F"/>
    <w:rsid w:val="00184411"/>
    <w:rsid w:val="001861F5"/>
    <w:rsid w:val="001B0DFF"/>
    <w:rsid w:val="001B2A27"/>
    <w:rsid w:val="001B45F1"/>
    <w:rsid w:val="001B7B16"/>
    <w:rsid w:val="001C0371"/>
    <w:rsid w:val="001E1746"/>
    <w:rsid w:val="001E34AC"/>
    <w:rsid w:val="001E6F4F"/>
    <w:rsid w:val="00213CDD"/>
    <w:rsid w:val="00223D8F"/>
    <w:rsid w:val="0023457A"/>
    <w:rsid w:val="00257C13"/>
    <w:rsid w:val="00260D2A"/>
    <w:rsid w:val="0026165F"/>
    <w:rsid w:val="0028778F"/>
    <w:rsid w:val="00287E19"/>
    <w:rsid w:val="002A201D"/>
    <w:rsid w:val="002B4D50"/>
    <w:rsid w:val="002B7870"/>
    <w:rsid w:val="002C5F8A"/>
    <w:rsid w:val="002D4688"/>
    <w:rsid w:val="002E11B7"/>
    <w:rsid w:val="00301639"/>
    <w:rsid w:val="003019ED"/>
    <w:rsid w:val="00304F2E"/>
    <w:rsid w:val="00321DB6"/>
    <w:rsid w:val="0032675E"/>
    <w:rsid w:val="00334FFA"/>
    <w:rsid w:val="00351B8E"/>
    <w:rsid w:val="00352D85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4635"/>
    <w:rsid w:val="003C114C"/>
    <w:rsid w:val="003D1DD1"/>
    <w:rsid w:val="003D2A4C"/>
    <w:rsid w:val="003D3683"/>
    <w:rsid w:val="003F3ECA"/>
    <w:rsid w:val="0040532B"/>
    <w:rsid w:val="00425B22"/>
    <w:rsid w:val="004341B6"/>
    <w:rsid w:val="00435A0A"/>
    <w:rsid w:val="0045210C"/>
    <w:rsid w:val="00461443"/>
    <w:rsid w:val="0049078A"/>
    <w:rsid w:val="004B2CA2"/>
    <w:rsid w:val="004B5378"/>
    <w:rsid w:val="004C03A0"/>
    <w:rsid w:val="004C3930"/>
    <w:rsid w:val="004C5306"/>
    <w:rsid w:val="004D00EB"/>
    <w:rsid w:val="004D60B5"/>
    <w:rsid w:val="004F0A3D"/>
    <w:rsid w:val="004F0DA8"/>
    <w:rsid w:val="005138D9"/>
    <w:rsid w:val="00513C99"/>
    <w:rsid w:val="005248CA"/>
    <w:rsid w:val="00533EF1"/>
    <w:rsid w:val="005370D3"/>
    <w:rsid w:val="00561033"/>
    <w:rsid w:val="005805CF"/>
    <w:rsid w:val="005819FB"/>
    <w:rsid w:val="00592531"/>
    <w:rsid w:val="005A1F09"/>
    <w:rsid w:val="005E100E"/>
    <w:rsid w:val="005E1AAB"/>
    <w:rsid w:val="005E7516"/>
    <w:rsid w:val="00612C86"/>
    <w:rsid w:val="00615F5E"/>
    <w:rsid w:val="006277E0"/>
    <w:rsid w:val="0064461F"/>
    <w:rsid w:val="006502BE"/>
    <w:rsid w:val="0065697C"/>
    <w:rsid w:val="00661F6E"/>
    <w:rsid w:val="0066592E"/>
    <w:rsid w:val="0068411D"/>
    <w:rsid w:val="006A2DB5"/>
    <w:rsid w:val="006B2D1D"/>
    <w:rsid w:val="006C2734"/>
    <w:rsid w:val="006C6EB9"/>
    <w:rsid w:val="006D31EE"/>
    <w:rsid w:val="006E2E4C"/>
    <w:rsid w:val="006E4D57"/>
    <w:rsid w:val="006F14A7"/>
    <w:rsid w:val="00700898"/>
    <w:rsid w:val="00707BD9"/>
    <w:rsid w:val="00710FA6"/>
    <w:rsid w:val="00715B93"/>
    <w:rsid w:val="00745B66"/>
    <w:rsid w:val="007506AC"/>
    <w:rsid w:val="00771328"/>
    <w:rsid w:val="00792F8C"/>
    <w:rsid w:val="00795353"/>
    <w:rsid w:val="007A0F54"/>
    <w:rsid w:val="007A68AE"/>
    <w:rsid w:val="007B2CE1"/>
    <w:rsid w:val="007C6704"/>
    <w:rsid w:val="007D12A3"/>
    <w:rsid w:val="007D6778"/>
    <w:rsid w:val="007D74A9"/>
    <w:rsid w:val="007F2BC8"/>
    <w:rsid w:val="00810A50"/>
    <w:rsid w:val="00815BAF"/>
    <w:rsid w:val="00820DD0"/>
    <w:rsid w:val="008428C7"/>
    <w:rsid w:val="0087113E"/>
    <w:rsid w:val="00871840"/>
    <w:rsid w:val="008779BE"/>
    <w:rsid w:val="008856BC"/>
    <w:rsid w:val="00885FF9"/>
    <w:rsid w:val="00887F77"/>
    <w:rsid w:val="008B7AC5"/>
    <w:rsid w:val="008C4452"/>
    <w:rsid w:val="008D1127"/>
    <w:rsid w:val="008D3EE1"/>
    <w:rsid w:val="008F09EF"/>
    <w:rsid w:val="008F7EF2"/>
    <w:rsid w:val="00904C31"/>
    <w:rsid w:val="0091524A"/>
    <w:rsid w:val="0092051A"/>
    <w:rsid w:val="00924C93"/>
    <w:rsid w:val="00945187"/>
    <w:rsid w:val="00946F3C"/>
    <w:rsid w:val="009502A5"/>
    <w:rsid w:val="00955E26"/>
    <w:rsid w:val="009626F6"/>
    <w:rsid w:val="00971BEB"/>
    <w:rsid w:val="00996AD7"/>
    <w:rsid w:val="009B10A2"/>
    <w:rsid w:val="009B7E36"/>
    <w:rsid w:val="009C0C9D"/>
    <w:rsid w:val="009E3AA7"/>
    <w:rsid w:val="009E751F"/>
    <w:rsid w:val="00A111CF"/>
    <w:rsid w:val="00A20291"/>
    <w:rsid w:val="00A242A1"/>
    <w:rsid w:val="00A25A0E"/>
    <w:rsid w:val="00A35347"/>
    <w:rsid w:val="00A40DE4"/>
    <w:rsid w:val="00A42B46"/>
    <w:rsid w:val="00A5642B"/>
    <w:rsid w:val="00A61C85"/>
    <w:rsid w:val="00A71AFB"/>
    <w:rsid w:val="00A849E8"/>
    <w:rsid w:val="00A902C2"/>
    <w:rsid w:val="00AA04FC"/>
    <w:rsid w:val="00AA41D0"/>
    <w:rsid w:val="00AA44C8"/>
    <w:rsid w:val="00AB012D"/>
    <w:rsid w:val="00AC1AFE"/>
    <w:rsid w:val="00AD40C1"/>
    <w:rsid w:val="00AF4690"/>
    <w:rsid w:val="00B014B0"/>
    <w:rsid w:val="00B0304F"/>
    <w:rsid w:val="00B112F9"/>
    <w:rsid w:val="00B24930"/>
    <w:rsid w:val="00B31579"/>
    <w:rsid w:val="00B44B24"/>
    <w:rsid w:val="00B731F3"/>
    <w:rsid w:val="00B73A92"/>
    <w:rsid w:val="00B756EA"/>
    <w:rsid w:val="00B84824"/>
    <w:rsid w:val="00B9493C"/>
    <w:rsid w:val="00BA30E5"/>
    <w:rsid w:val="00BC7BAF"/>
    <w:rsid w:val="00BD5C18"/>
    <w:rsid w:val="00BE01DC"/>
    <w:rsid w:val="00BE10AF"/>
    <w:rsid w:val="00BF19BA"/>
    <w:rsid w:val="00C0262C"/>
    <w:rsid w:val="00C109E7"/>
    <w:rsid w:val="00C230BF"/>
    <w:rsid w:val="00C35256"/>
    <w:rsid w:val="00C6119D"/>
    <w:rsid w:val="00C64403"/>
    <w:rsid w:val="00C73ABF"/>
    <w:rsid w:val="00C73EB6"/>
    <w:rsid w:val="00C74788"/>
    <w:rsid w:val="00C827BB"/>
    <w:rsid w:val="00C82EB8"/>
    <w:rsid w:val="00C9335F"/>
    <w:rsid w:val="00CA7B12"/>
    <w:rsid w:val="00CB4140"/>
    <w:rsid w:val="00CC1C5A"/>
    <w:rsid w:val="00CC2C14"/>
    <w:rsid w:val="00D02DAE"/>
    <w:rsid w:val="00D06FB2"/>
    <w:rsid w:val="00D11142"/>
    <w:rsid w:val="00D151A1"/>
    <w:rsid w:val="00D26D6E"/>
    <w:rsid w:val="00D33FF6"/>
    <w:rsid w:val="00D46B5C"/>
    <w:rsid w:val="00D47C8D"/>
    <w:rsid w:val="00D6613D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E06451"/>
    <w:rsid w:val="00E21F5E"/>
    <w:rsid w:val="00E33DAB"/>
    <w:rsid w:val="00E539B0"/>
    <w:rsid w:val="00E53A9B"/>
    <w:rsid w:val="00E54B8E"/>
    <w:rsid w:val="00E57DEA"/>
    <w:rsid w:val="00E61004"/>
    <w:rsid w:val="00E610ED"/>
    <w:rsid w:val="00E6577A"/>
    <w:rsid w:val="00E82B6A"/>
    <w:rsid w:val="00E8306B"/>
    <w:rsid w:val="00E85AAC"/>
    <w:rsid w:val="00E95D86"/>
    <w:rsid w:val="00EA1219"/>
    <w:rsid w:val="00EC0810"/>
    <w:rsid w:val="00EC08AE"/>
    <w:rsid w:val="00EE5D1A"/>
    <w:rsid w:val="00F03F0F"/>
    <w:rsid w:val="00F10E6A"/>
    <w:rsid w:val="00F15A28"/>
    <w:rsid w:val="00F20079"/>
    <w:rsid w:val="00F20AFC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73DE"/>
    <w:rsid w:val="00F81272"/>
    <w:rsid w:val="00F92FC0"/>
    <w:rsid w:val="00FA2BBA"/>
    <w:rsid w:val="00FA2FFC"/>
    <w:rsid w:val="00FB5CFE"/>
    <w:rsid w:val="00FB7083"/>
    <w:rsid w:val="00FD07E9"/>
    <w:rsid w:val="00FD43C2"/>
    <w:rsid w:val="00FE01E3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553</TotalTime>
  <Pages>2</Pages>
  <Words>342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53</cp:revision>
  <cp:lastPrinted>2022-11-22T06:33:00Z</cp:lastPrinted>
  <dcterms:created xsi:type="dcterms:W3CDTF">2022-01-26T06:28:00Z</dcterms:created>
  <dcterms:modified xsi:type="dcterms:W3CDTF">2023-02-01T15:35:00Z</dcterms:modified>
</cp:coreProperties>
</file>