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CDCF" w14:textId="539C49B9" w:rsidR="00CB4140" w:rsidRDefault="008B7AC5" w:rsidP="00DC6B74">
      <w:pPr>
        <w:pStyle w:val="Hlavnnadpis"/>
        <w:spacing w:before="1101"/>
      </w:pPr>
      <w:r>
        <w:t>POZVÁNKA</w:t>
      </w:r>
    </w:p>
    <w:p w14:paraId="263F5292" w14:textId="47DEF6F3" w:rsidR="00EA1219" w:rsidRDefault="008B7AC5" w:rsidP="00A61C85">
      <w:pPr>
        <w:pStyle w:val="Podnadpis1"/>
      </w:pPr>
      <w:r>
        <w:t xml:space="preserve">na 2. zasedání Zastupitelstva města Humpolce, které se koná dne </w:t>
      </w:r>
      <w:r w:rsidR="00B9493C">
        <w:t>1</w:t>
      </w:r>
      <w:r w:rsidR="008428C7">
        <w:t>4</w:t>
      </w:r>
      <w:r>
        <w:t xml:space="preserve">. </w:t>
      </w:r>
      <w:r w:rsidR="004D60B5">
        <w:t>prosince</w:t>
      </w:r>
      <w:r>
        <w:t xml:space="preserve"> 2022 od 15:00 hodin</w:t>
      </w:r>
      <w:r w:rsidR="004D60B5">
        <w:t xml:space="preserve"> na Malé scéně centra MIKÁDO na Havlíčkově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5795BABE" w:rsidR="008B7AC5" w:rsidRDefault="008B7AC5" w:rsidP="00E95D86">
      <w:pPr>
        <w:pStyle w:val="Bntext"/>
        <w:numPr>
          <w:ilvl w:val="0"/>
          <w:numId w:val="15"/>
        </w:numPr>
      </w:pPr>
      <w:r>
        <w:t>15:00 hod. Zahájení zasedání</w:t>
      </w:r>
    </w:p>
    <w:p w14:paraId="4C710E97" w14:textId="0F69FC93" w:rsidR="008B7AC5" w:rsidRDefault="008B7AC5" w:rsidP="00E95D86">
      <w:pPr>
        <w:pStyle w:val="Bntext"/>
        <w:numPr>
          <w:ilvl w:val="0"/>
          <w:numId w:val="15"/>
        </w:numPr>
      </w:pPr>
      <w:r>
        <w:t xml:space="preserve">15:05 hod. – 15:10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0E7ADF7F" w14:textId="20CD470A" w:rsidR="004D60B5" w:rsidRDefault="00904C31" w:rsidP="005819FB">
      <w:pPr>
        <w:pStyle w:val="Bntext"/>
        <w:numPr>
          <w:ilvl w:val="0"/>
          <w:numId w:val="15"/>
        </w:numPr>
      </w:pPr>
      <w:r>
        <w:t xml:space="preserve">15:10 hod. – 15:20 hod. – </w:t>
      </w:r>
      <w:r w:rsidR="004D60B5">
        <w:t xml:space="preserve">Složení slibu členky zastupitelstva města </w:t>
      </w:r>
    </w:p>
    <w:p w14:paraId="4F338375" w14:textId="4369C9D9" w:rsidR="005819FB" w:rsidRDefault="004D60B5" w:rsidP="005819FB">
      <w:pPr>
        <w:pStyle w:val="Bntext"/>
        <w:numPr>
          <w:ilvl w:val="0"/>
          <w:numId w:val="15"/>
        </w:numPr>
      </w:pPr>
      <w:r>
        <w:t xml:space="preserve">15:20 hod. – 15:30 hod. - </w:t>
      </w:r>
      <w:r w:rsidR="00904C31">
        <w:t>Námitky členů zastupitelstva k zápisu z</w:t>
      </w:r>
      <w:r>
        <w:t xml:space="preserve"> ustavujícího </w:t>
      </w:r>
      <w:r>
        <w:tab/>
      </w:r>
      <w:r>
        <w:tab/>
      </w:r>
      <w:r>
        <w:tab/>
      </w:r>
      <w:r>
        <w:tab/>
      </w:r>
      <w:r w:rsidR="00904C31">
        <w:t xml:space="preserve">zasedání </w:t>
      </w:r>
    </w:p>
    <w:p w14:paraId="373297BC" w14:textId="4EE35BCC" w:rsidR="005138D9" w:rsidRDefault="008C4452" w:rsidP="008C4452">
      <w:pPr>
        <w:pStyle w:val="Bntext"/>
        <w:numPr>
          <w:ilvl w:val="0"/>
          <w:numId w:val="15"/>
        </w:numPr>
      </w:pPr>
      <w:r>
        <w:t>15:</w:t>
      </w:r>
      <w:r w:rsidR="004D60B5">
        <w:t>3</w:t>
      </w:r>
      <w:r>
        <w:t>0 hod. – 15:</w:t>
      </w:r>
      <w:r w:rsidR="004D60B5">
        <w:t>4</w:t>
      </w:r>
      <w:r w:rsidR="005248CA">
        <w:t>0</w:t>
      </w:r>
      <w:r>
        <w:t xml:space="preserve"> hod. – Kontrola plnění usnesení z předcházejících zasedání </w:t>
      </w:r>
    </w:p>
    <w:p w14:paraId="4EC1110F" w14:textId="63E7C3AD" w:rsidR="004D60B5" w:rsidRDefault="005138D9" w:rsidP="00D06FB2">
      <w:pPr>
        <w:pStyle w:val="Bntext"/>
        <w:numPr>
          <w:ilvl w:val="0"/>
          <w:numId w:val="15"/>
        </w:numPr>
      </w:pPr>
      <w:r>
        <w:t>15:</w:t>
      </w:r>
      <w:r w:rsidR="004D60B5">
        <w:t>4</w:t>
      </w:r>
      <w:r w:rsidR="005248CA">
        <w:t>0</w:t>
      </w:r>
      <w:r>
        <w:t xml:space="preserve"> hod. – 1</w:t>
      </w:r>
      <w:r w:rsidR="005248CA">
        <w:t>5</w:t>
      </w:r>
      <w:r>
        <w:t>:</w:t>
      </w:r>
      <w:r w:rsidR="005248CA">
        <w:t>5</w:t>
      </w:r>
      <w:r w:rsidR="004D60B5">
        <w:t>0</w:t>
      </w:r>
      <w:r>
        <w:t xml:space="preserve"> hod. – </w:t>
      </w:r>
      <w:r w:rsidR="004D60B5">
        <w:t>Jednací řád zastupitelstva města</w:t>
      </w:r>
    </w:p>
    <w:p w14:paraId="51A638EB" w14:textId="31FA5913" w:rsidR="004D60B5" w:rsidRDefault="004D60B5" w:rsidP="004D60B5">
      <w:pPr>
        <w:pStyle w:val="Bntext"/>
        <w:numPr>
          <w:ilvl w:val="0"/>
          <w:numId w:val="15"/>
        </w:numPr>
      </w:pPr>
      <w:r>
        <w:t>1</w:t>
      </w:r>
      <w:r w:rsidR="005248CA">
        <w:t>5</w:t>
      </w:r>
      <w:r>
        <w:t>:</w:t>
      </w:r>
      <w:r w:rsidR="005248CA">
        <w:t>5</w:t>
      </w:r>
      <w:r>
        <w:t>0 hod. – 1</w:t>
      </w:r>
      <w:r w:rsidR="005248CA">
        <w:t>5</w:t>
      </w:r>
      <w:r>
        <w:t>:</w:t>
      </w:r>
      <w:r w:rsidR="005248CA">
        <w:t>55</w:t>
      </w:r>
      <w:r>
        <w:t xml:space="preserve"> hod. - </w:t>
      </w:r>
      <w:r w:rsidRPr="004D60B5">
        <w:t xml:space="preserve">Určení místostarosty zastupujícího starostku města </w:t>
      </w:r>
      <w:r>
        <w:tab/>
      </w:r>
      <w:r>
        <w:tab/>
      </w:r>
      <w:r>
        <w:tab/>
      </w:r>
      <w:r>
        <w:tab/>
      </w:r>
      <w:r w:rsidRPr="004D60B5">
        <w:t>v její nepřítomnosti</w:t>
      </w:r>
    </w:p>
    <w:p w14:paraId="446380A5" w14:textId="597F9FF6" w:rsidR="004D60B5" w:rsidRDefault="004D60B5" w:rsidP="00D06FB2">
      <w:pPr>
        <w:pStyle w:val="Bntext"/>
        <w:numPr>
          <w:ilvl w:val="0"/>
          <w:numId w:val="15"/>
        </w:numPr>
      </w:pPr>
      <w:r>
        <w:t>1</w:t>
      </w:r>
      <w:r w:rsidR="005248CA">
        <w:t>5</w:t>
      </w:r>
      <w:r>
        <w:t>:</w:t>
      </w:r>
      <w:r w:rsidR="005248CA">
        <w:t>55</w:t>
      </w:r>
      <w:r>
        <w:t xml:space="preserve"> hod. – 16:</w:t>
      </w:r>
      <w:r w:rsidR="005248CA">
        <w:t>0</w:t>
      </w:r>
      <w:r>
        <w:t xml:space="preserve">5 hod. - </w:t>
      </w:r>
      <w:r w:rsidRPr="004D60B5">
        <w:t xml:space="preserve">Delegování zástupců Města Humpolce do společností </w:t>
      </w:r>
      <w:r>
        <w:tab/>
      </w:r>
      <w:r>
        <w:tab/>
      </w:r>
      <w:r>
        <w:tab/>
      </w:r>
      <w:r>
        <w:tab/>
      </w:r>
      <w:r w:rsidRPr="004D60B5">
        <w:t>s majetkovou či jinou účastí města</w:t>
      </w:r>
    </w:p>
    <w:p w14:paraId="144BEE09" w14:textId="078DED14" w:rsidR="004D60B5" w:rsidRDefault="004D60B5" w:rsidP="00D06FB2">
      <w:pPr>
        <w:pStyle w:val="Bntext"/>
        <w:numPr>
          <w:ilvl w:val="0"/>
          <w:numId w:val="15"/>
        </w:numPr>
      </w:pPr>
      <w:r>
        <w:t>16:</w:t>
      </w:r>
      <w:r w:rsidR="005248CA">
        <w:t>0</w:t>
      </w:r>
      <w:r>
        <w:t>5 hod. – 16:</w:t>
      </w:r>
      <w:r w:rsidR="005248CA">
        <w:t>10</w:t>
      </w:r>
      <w:r>
        <w:t xml:space="preserve">hod. - </w:t>
      </w:r>
      <w:r w:rsidRPr="004D60B5">
        <w:t xml:space="preserve">Dodatek č. 9/2022 k Organizačnímu řádu MěÚ </w:t>
      </w:r>
      <w:r>
        <w:tab/>
      </w:r>
      <w:r>
        <w:tab/>
      </w:r>
      <w:r>
        <w:tab/>
      </w:r>
      <w:r>
        <w:tab/>
      </w:r>
      <w:r>
        <w:tab/>
      </w:r>
      <w:r w:rsidRPr="004D60B5">
        <w:t>Humpolec</w:t>
      </w:r>
    </w:p>
    <w:p w14:paraId="2787A761" w14:textId="3B0BDDFB" w:rsidR="004D60B5" w:rsidRDefault="004D60B5" w:rsidP="00D06FB2">
      <w:pPr>
        <w:pStyle w:val="Bntext"/>
        <w:numPr>
          <w:ilvl w:val="0"/>
          <w:numId w:val="15"/>
        </w:numPr>
      </w:pPr>
      <w:r>
        <w:t>16:</w:t>
      </w:r>
      <w:r w:rsidR="005248CA">
        <w:t>10</w:t>
      </w:r>
      <w:r>
        <w:t xml:space="preserve"> hod. – 16:</w:t>
      </w:r>
      <w:r w:rsidR="005248CA">
        <w:t>1</w:t>
      </w:r>
      <w:r>
        <w:t xml:space="preserve">5 hod. - </w:t>
      </w:r>
      <w:r w:rsidRPr="004D60B5">
        <w:t xml:space="preserve">Určení pověřeného zastupitele pro spolupráci s </w:t>
      </w:r>
      <w:r>
        <w:tab/>
      </w:r>
      <w:r>
        <w:tab/>
      </w:r>
      <w:r>
        <w:tab/>
      </w:r>
      <w:r>
        <w:tab/>
      </w:r>
      <w:r w:rsidRPr="004D60B5">
        <w:t xml:space="preserve">úřadem územního plánování a pro pořizování </w:t>
      </w:r>
      <w:r>
        <w:tab/>
      </w:r>
      <w:r>
        <w:tab/>
      </w:r>
      <w:r>
        <w:tab/>
      </w:r>
      <w:r>
        <w:tab/>
      </w:r>
      <w:r w:rsidRPr="004D60B5">
        <w:t>územního plánu města Humpolce</w:t>
      </w:r>
      <w:r>
        <w:t xml:space="preserve"> </w:t>
      </w:r>
    </w:p>
    <w:p w14:paraId="0A97B934" w14:textId="511A7784" w:rsidR="004D60B5" w:rsidRDefault="004D60B5" w:rsidP="00D06FB2">
      <w:pPr>
        <w:pStyle w:val="Bntext"/>
        <w:numPr>
          <w:ilvl w:val="0"/>
          <w:numId w:val="15"/>
        </w:numPr>
      </w:pPr>
      <w:r>
        <w:t>16:</w:t>
      </w:r>
      <w:r w:rsidR="005248CA">
        <w:t>1</w:t>
      </w:r>
      <w:r>
        <w:t>5 hod. – 1</w:t>
      </w:r>
      <w:r w:rsidR="00D47C8D">
        <w:t>6</w:t>
      </w:r>
      <w:r>
        <w:t>:</w:t>
      </w:r>
      <w:r w:rsidR="00D47C8D">
        <w:t>20</w:t>
      </w:r>
      <w:r>
        <w:t xml:space="preserve"> hod. - </w:t>
      </w:r>
      <w:r w:rsidR="00F47252" w:rsidRPr="00F47252">
        <w:t>Určení politika pro oblast místní Agendy 21</w:t>
      </w:r>
    </w:p>
    <w:p w14:paraId="5960C88E" w14:textId="0960905A" w:rsidR="00141F00" w:rsidRDefault="00141F00" w:rsidP="00D06FB2">
      <w:pPr>
        <w:pStyle w:val="Bntext"/>
        <w:numPr>
          <w:ilvl w:val="0"/>
          <w:numId w:val="15"/>
        </w:numPr>
      </w:pPr>
      <w:r>
        <w:t>1</w:t>
      </w:r>
      <w:r w:rsidR="00D47C8D">
        <w:t>6</w:t>
      </w:r>
      <w:r>
        <w:t>:</w:t>
      </w:r>
      <w:r w:rsidR="00D47C8D">
        <w:t>20</w:t>
      </w:r>
      <w:r>
        <w:t xml:space="preserve"> hod. – 1</w:t>
      </w:r>
      <w:r w:rsidR="00D47C8D">
        <w:t>6</w:t>
      </w:r>
      <w:r>
        <w:t xml:space="preserve">:10 hod. - </w:t>
      </w:r>
      <w:r w:rsidRPr="00141F00">
        <w:t xml:space="preserve">Složení Finančního a Kontrolního výboru </w:t>
      </w:r>
      <w:r w:rsidR="00D47C8D">
        <w:tab/>
      </w:r>
      <w:r w:rsidR="00D47C8D">
        <w:tab/>
      </w:r>
      <w:r w:rsidR="00D47C8D">
        <w:tab/>
      </w:r>
      <w:r w:rsidR="00D47C8D">
        <w:tab/>
      </w:r>
      <w:r w:rsidR="00D47C8D">
        <w:tab/>
      </w:r>
      <w:r w:rsidRPr="00141F00">
        <w:t>zastupitelstva města Humpolce</w:t>
      </w:r>
    </w:p>
    <w:p w14:paraId="474C0FAB" w14:textId="1EB6E52A" w:rsidR="00F47252" w:rsidRDefault="00F47252" w:rsidP="00D06FB2">
      <w:pPr>
        <w:pStyle w:val="Bntext"/>
        <w:numPr>
          <w:ilvl w:val="0"/>
          <w:numId w:val="15"/>
        </w:numPr>
      </w:pPr>
      <w:r>
        <w:t>1</w:t>
      </w:r>
      <w:r w:rsidR="00E82B6A">
        <w:t>6</w:t>
      </w:r>
      <w:r>
        <w:t>:</w:t>
      </w:r>
      <w:r w:rsidR="00141F00">
        <w:t>10</w:t>
      </w:r>
      <w:r>
        <w:t xml:space="preserve"> hod. – 1</w:t>
      </w:r>
      <w:r w:rsidR="00E82B6A">
        <w:t>6</w:t>
      </w:r>
      <w:r>
        <w:t>:</w:t>
      </w:r>
      <w:r w:rsidR="00141F00">
        <w:t>20</w:t>
      </w:r>
      <w:r>
        <w:t xml:space="preserve"> hod. - </w:t>
      </w:r>
      <w:r w:rsidRPr="00F47252">
        <w:t xml:space="preserve">Jednací řád Osadních výborů v místních částech </w:t>
      </w:r>
      <w:r>
        <w:tab/>
      </w:r>
      <w:r>
        <w:tab/>
      </w:r>
      <w:r>
        <w:tab/>
      </w:r>
      <w:r>
        <w:tab/>
      </w:r>
      <w:r w:rsidRPr="00F47252">
        <w:t>města Humpolce</w:t>
      </w:r>
    </w:p>
    <w:p w14:paraId="0257BF73" w14:textId="43C141B5" w:rsidR="00F47252" w:rsidRDefault="00F47252" w:rsidP="00D06FB2">
      <w:pPr>
        <w:pStyle w:val="Bntext"/>
        <w:numPr>
          <w:ilvl w:val="0"/>
          <w:numId w:val="15"/>
        </w:numPr>
      </w:pPr>
      <w:r>
        <w:t>1</w:t>
      </w:r>
      <w:r w:rsidR="00E82B6A">
        <w:t>6</w:t>
      </w:r>
      <w:r>
        <w:t>:</w:t>
      </w:r>
      <w:r w:rsidR="00141F00">
        <w:t>20</w:t>
      </w:r>
      <w:r>
        <w:t xml:space="preserve"> hod. – 1</w:t>
      </w:r>
      <w:r w:rsidR="00E82B6A">
        <w:t>6</w:t>
      </w:r>
      <w:r>
        <w:t>:</w:t>
      </w:r>
      <w:r w:rsidR="00141F00">
        <w:t>30</w:t>
      </w:r>
      <w:r>
        <w:t xml:space="preserve"> hod. - </w:t>
      </w:r>
      <w:r w:rsidRPr="00F47252">
        <w:t xml:space="preserve">Volba předsedů Osadních výborů v místní částech </w:t>
      </w:r>
      <w:r>
        <w:tab/>
      </w:r>
      <w:r>
        <w:tab/>
      </w:r>
      <w:r>
        <w:tab/>
      </w:r>
      <w:r>
        <w:tab/>
      </w:r>
      <w:r w:rsidRPr="00F47252">
        <w:t>města Humpolce a určení jejich dalších členů</w:t>
      </w:r>
    </w:p>
    <w:p w14:paraId="77C2EEA6" w14:textId="32DB0D03" w:rsidR="00F47252" w:rsidRDefault="00F47252" w:rsidP="00D06FB2">
      <w:pPr>
        <w:pStyle w:val="Bntext"/>
        <w:numPr>
          <w:ilvl w:val="0"/>
          <w:numId w:val="15"/>
        </w:numPr>
      </w:pPr>
      <w:r>
        <w:t>1</w:t>
      </w:r>
      <w:r w:rsidR="00E82B6A">
        <w:t>6</w:t>
      </w:r>
      <w:r>
        <w:t>:</w:t>
      </w:r>
      <w:r w:rsidR="00141F00">
        <w:t>30</w:t>
      </w:r>
      <w:r>
        <w:t xml:space="preserve"> hod. – 1</w:t>
      </w:r>
      <w:r w:rsidR="00E82B6A">
        <w:t>6</w:t>
      </w:r>
      <w:r>
        <w:t>:</w:t>
      </w:r>
      <w:r w:rsidR="00141F00">
        <w:t>4</w:t>
      </w:r>
      <w:r>
        <w:t xml:space="preserve">0 hod. - </w:t>
      </w:r>
      <w:r w:rsidRPr="00F47252">
        <w:t xml:space="preserve">Stanovení výše odměn neuvolněným členům </w:t>
      </w:r>
      <w:r>
        <w:tab/>
      </w:r>
      <w:r>
        <w:tab/>
      </w:r>
      <w:r>
        <w:tab/>
      </w:r>
      <w:r>
        <w:tab/>
      </w:r>
      <w:r>
        <w:tab/>
      </w:r>
      <w:r w:rsidRPr="00F47252">
        <w:t>zastupitelstva města, členů výborů ZM a komisí RM</w:t>
      </w:r>
      <w:r>
        <w:t xml:space="preserve"> </w:t>
      </w:r>
    </w:p>
    <w:p w14:paraId="75754508" w14:textId="3C6B8392" w:rsidR="00D06FB2" w:rsidRDefault="00F47252" w:rsidP="00D06FB2">
      <w:pPr>
        <w:pStyle w:val="Bntext"/>
        <w:numPr>
          <w:ilvl w:val="0"/>
          <w:numId w:val="15"/>
        </w:numPr>
      </w:pPr>
      <w:r>
        <w:t>1</w:t>
      </w:r>
      <w:r w:rsidR="00E82B6A">
        <w:t>6</w:t>
      </w:r>
      <w:r>
        <w:t>:</w:t>
      </w:r>
      <w:r w:rsidR="00141F00">
        <w:t>4</w:t>
      </w:r>
      <w:r>
        <w:t>0 hod. – 1</w:t>
      </w:r>
      <w:r w:rsidR="00E82B6A">
        <w:t>6</w:t>
      </w:r>
      <w:r>
        <w:t>:5</w:t>
      </w:r>
      <w:r w:rsidR="00141F00">
        <w:t>0</w:t>
      </w:r>
      <w:r>
        <w:t xml:space="preserve"> hod. - </w:t>
      </w:r>
      <w:r w:rsidR="00D06FB2">
        <w:t xml:space="preserve">Rozpočtová opatření v oblasti dotačních vztahů na </w:t>
      </w:r>
    </w:p>
    <w:p w14:paraId="7C881F1A" w14:textId="71AC8E5F" w:rsidR="008C4452" w:rsidRDefault="00D06FB2" w:rsidP="00D06FB2">
      <w:pPr>
        <w:pStyle w:val="Bntext"/>
        <w:ind w:left="4472" w:firstLine="491"/>
      </w:pPr>
      <w:r>
        <w:t>rok 2022</w:t>
      </w:r>
    </w:p>
    <w:p w14:paraId="5B5F95CC" w14:textId="5D292C93" w:rsidR="00F376F0" w:rsidRDefault="00F376F0" w:rsidP="00D06FB2">
      <w:pPr>
        <w:pStyle w:val="Bntext"/>
        <w:numPr>
          <w:ilvl w:val="0"/>
          <w:numId w:val="15"/>
        </w:numPr>
      </w:pPr>
      <w:r>
        <w:t>1</w:t>
      </w:r>
      <w:r w:rsidR="00E82B6A">
        <w:t>6</w:t>
      </w:r>
      <w:r>
        <w:t>:</w:t>
      </w:r>
      <w:r w:rsidR="005138D9">
        <w:t>5</w:t>
      </w:r>
      <w:r w:rsidR="00141F00">
        <w:t>0</w:t>
      </w:r>
      <w:r>
        <w:t xml:space="preserve"> hod. – 1</w:t>
      </w:r>
      <w:r w:rsidR="00E82B6A">
        <w:t>7</w:t>
      </w:r>
      <w:r>
        <w:t>:</w:t>
      </w:r>
      <w:r w:rsidR="00E82B6A">
        <w:t>1</w:t>
      </w:r>
      <w:r w:rsidR="00F47252">
        <w:t>0</w:t>
      </w:r>
      <w:r>
        <w:t xml:space="preserve"> hod. – </w:t>
      </w:r>
      <w:r w:rsidR="00D06FB2">
        <w:t>Rozpočtová opatření rozpočtu na rok 2022</w:t>
      </w:r>
    </w:p>
    <w:p w14:paraId="20C5B9E3" w14:textId="5D608515" w:rsidR="008779BE" w:rsidRDefault="008779BE" w:rsidP="00D06FB2">
      <w:pPr>
        <w:pStyle w:val="Bntext"/>
        <w:numPr>
          <w:ilvl w:val="0"/>
          <w:numId w:val="15"/>
        </w:numPr>
      </w:pPr>
      <w:r>
        <w:lastRenderedPageBreak/>
        <w:t>1</w:t>
      </w:r>
      <w:r w:rsidR="00E82B6A">
        <w:t>7</w:t>
      </w:r>
      <w:r>
        <w:t>:</w:t>
      </w:r>
      <w:r w:rsidR="00E82B6A">
        <w:t>1</w:t>
      </w:r>
      <w:r>
        <w:t>0 hod. – 1</w:t>
      </w:r>
      <w:r w:rsidR="001E6F4F">
        <w:t>7</w:t>
      </w:r>
      <w:r>
        <w:t>:</w:t>
      </w:r>
      <w:r w:rsidR="00E82B6A">
        <w:t>2</w:t>
      </w:r>
      <w:r>
        <w:t xml:space="preserve">5 hod. – Rozpočtové provizorium pro rozpočet města na rok </w:t>
      </w:r>
      <w:r>
        <w:tab/>
      </w:r>
      <w:r>
        <w:tab/>
      </w:r>
      <w:r>
        <w:tab/>
      </w:r>
      <w:r>
        <w:tab/>
        <w:t>2023</w:t>
      </w:r>
    </w:p>
    <w:p w14:paraId="045D6FB6" w14:textId="2BF5C158" w:rsidR="00E06451" w:rsidRDefault="00E06451" w:rsidP="00D06FB2">
      <w:pPr>
        <w:pStyle w:val="Bntext"/>
        <w:numPr>
          <w:ilvl w:val="0"/>
          <w:numId w:val="15"/>
        </w:numPr>
      </w:pPr>
      <w:r>
        <w:t>1</w:t>
      </w:r>
      <w:r w:rsidR="00E82B6A">
        <w:t>7</w:t>
      </w:r>
      <w:r>
        <w:t>:</w:t>
      </w:r>
      <w:r w:rsidR="00E82B6A">
        <w:t>2</w:t>
      </w:r>
      <w:r w:rsidR="008779BE">
        <w:t>5</w:t>
      </w:r>
      <w:r>
        <w:t xml:space="preserve"> hod. – 1</w:t>
      </w:r>
      <w:r w:rsidR="00E82B6A">
        <w:t>7</w:t>
      </w:r>
      <w:r>
        <w:t>:</w:t>
      </w:r>
      <w:r w:rsidR="00E82B6A">
        <w:t>35</w:t>
      </w:r>
      <w:r>
        <w:t xml:space="preserve"> hod. – </w:t>
      </w:r>
      <w:r w:rsidR="006B2D1D">
        <w:t xml:space="preserve">Zrušení usnesení č. 498/26/ZM/2022 – Dofinancování </w:t>
      </w:r>
      <w:r w:rsidR="006B2D1D">
        <w:tab/>
      </w:r>
      <w:r w:rsidR="006B2D1D">
        <w:tab/>
      </w:r>
      <w:r w:rsidR="006B2D1D">
        <w:tab/>
      </w:r>
      <w:r w:rsidR="006B2D1D">
        <w:tab/>
        <w:t xml:space="preserve">akce Fotbalový stadion podání žádosti o dotaci z </w:t>
      </w:r>
      <w:r w:rsidR="006B2D1D">
        <w:tab/>
      </w:r>
      <w:r w:rsidR="006B2D1D">
        <w:tab/>
      </w:r>
      <w:r w:rsidR="006B2D1D">
        <w:tab/>
      </w:r>
      <w:r w:rsidR="006B2D1D">
        <w:tab/>
        <w:t>programu NSA</w:t>
      </w:r>
    </w:p>
    <w:p w14:paraId="1321FB6B" w14:textId="2A5937F7" w:rsidR="00904C31" w:rsidRDefault="008779BE" w:rsidP="00A111CF">
      <w:pPr>
        <w:pStyle w:val="Bntext"/>
        <w:numPr>
          <w:ilvl w:val="0"/>
          <w:numId w:val="15"/>
        </w:numPr>
      </w:pPr>
      <w:r>
        <w:t>1</w:t>
      </w:r>
      <w:r w:rsidR="00E82B6A">
        <w:t>7</w:t>
      </w:r>
      <w:r w:rsidR="00C73ABF">
        <w:t>:</w:t>
      </w:r>
      <w:r w:rsidR="00E82B6A">
        <w:t>35</w:t>
      </w:r>
      <w:r w:rsidR="00904C31">
        <w:t xml:space="preserve"> hod. – 1</w:t>
      </w:r>
      <w:r w:rsidR="00E82B6A">
        <w:t>7</w:t>
      </w:r>
      <w:r w:rsidR="00904C31">
        <w:t>:</w:t>
      </w:r>
      <w:r w:rsidR="00E82B6A">
        <w:t>50</w:t>
      </w:r>
      <w:r w:rsidR="00904C31">
        <w:t xml:space="preserve"> hod. </w:t>
      </w:r>
      <w:r w:rsidR="00D06FB2">
        <w:t>–</w:t>
      </w:r>
      <w:r w:rsidR="00A111CF">
        <w:t xml:space="preserve"> </w:t>
      </w:r>
      <w:r>
        <w:t xml:space="preserve">Dotační program „Fasády historických objektů“ </w:t>
      </w:r>
      <w:r>
        <w:tab/>
      </w:r>
      <w:r>
        <w:tab/>
      </w:r>
      <w:r>
        <w:tab/>
      </w:r>
      <w:r>
        <w:tab/>
      </w:r>
      <w:r w:rsidR="00E82B6A">
        <w:tab/>
      </w:r>
      <w:r>
        <w:t>vyúčtování z roku 2022 a vyhlášení na rok 2023</w:t>
      </w:r>
    </w:p>
    <w:p w14:paraId="0EE5FACC" w14:textId="24BF5C82" w:rsidR="00B9493C" w:rsidRDefault="00B9493C" w:rsidP="00A111CF">
      <w:pPr>
        <w:pStyle w:val="Bntext"/>
        <w:numPr>
          <w:ilvl w:val="0"/>
          <w:numId w:val="15"/>
        </w:numPr>
      </w:pPr>
      <w:r>
        <w:t>1</w:t>
      </w:r>
      <w:r w:rsidR="00E82B6A">
        <w:t>7</w:t>
      </w:r>
      <w:r>
        <w:t>:</w:t>
      </w:r>
      <w:r w:rsidR="00E82B6A">
        <w:t>50</w:t>
      </w:r>
      <w:r>
        <w:t xml:space="preserve"> hod. – 1</w:t>
      </w:r>
      <w:r w:rsidR="00E82B6A">
        <w:t>8</w:t>
      </w:r>
      <w:r>
        <w:t>:</w:t>
      </w:r>
      <w:r w:rsidR="00E82B6A">
        <w:t>00</w:t>
      </w:r>
      <w:r>
        <w:t xml:space="preserve"> hod. –</w:t>
      </w:r>
      <w:r w:rsidR="008779BE">
        <w:t xml:space="preserve"> Aktualizace Plánu prevence kriminality </w:t>
      </w:r>
      <w:r w:rsidR="00561033">
        <w:t xml:space="preserve">a sociálně </w:t>
      </w:r>
      <w:r w:rsidR="00561033">
        <w:tab/>
      </w:r>
      <w:r w:rsidR="00561033">
        <w:tab/>
      </w:r>
      <w:r w:rsidR="00561033">
        <w:tab/>
      </w:r>
      <w:r w:rsidR="00561033">
        <w:tab/>
        <w:t xml:space="preserve">patologických jevů Města Humpolce na roky </w:t>
      </w:r>
      <w:r w:rsidR="00561033">
        <w:tab/>
      </w:r>
      <w:r w:rsidR="00561033">
        <w:tab/>
      </w:r>
      <w:r w:rsidR="00561033">
        <w:tab/>
      </w:r>
      <w:r w:rsidR="00561033">
        <w:tab/>
      </w:r>
      <w:r w:rsidR="00561033">
        <w:tab/>
      </w:r>
      <w:r w:rsidR="008779BE">
        <w:t>2023-202</w:t>
      </w:r>
      <w:r w:rsidR="00561033">
        <w:t>5</w:t>
      </w:r>
    </w:p>
    <w:p w14:paraId="7B47E3D1" w14:textId="15756F40" w:rsidR="00E54B8E" w:rsidRDefault="00B44B24" w:rsidP="008779BE">
      <w:pPr>
        <w:pStyle w:val="Bntext"/>
        <w:numPr>
          <w:ilvl w:val="0"/>
          <w:numId w:val="15"/>
        </w:numPr>
        <w:jc w:val="left"/>
      </w:pPr>
      <w:r>
        <w:t>1</w:t>
      </w:r>
      <w:r w:rsidR="00E82B6A">
        <w:t>8</w:t>
      </w:r>
      <w:r>
        <w:t>:</w:t>
      </w:r>
      <w:r w:rsidR="00E82B6A">
        <w:t>00</w:t>
      </w:r>
      <w:r>
        <w:t xml:space="preserve"> hod. – 1</w:t>
      </w:r>
      <w:r w:rsidR="00E82B6A">
        <w:t>8</w:t>
      </w:r>
      <w:r>
        <w:t>:</w:t>
      </w:r>
      <w:r w:rsidR="00E82B6A">
        <w:t>10</w:t>
      </w:r>
      <w:r>
        <w:t xml:space="preserve"> hod. –</w:t>
      </w:r>
      <w:r w:rsidR="00E54B8E">
        <w:t xml:space="preserve"> </w:t>
      </w:r>
      <w:r w:rsidR="008779BE">
        <w:t xml:space="preserve">Zřízení Nízkoprahového centra v Humpolci od </w:t>
      </w:r>
      <w:r w:rsidR="008779BE">
        <w:tab/>
      </w:r>
      <w:r w:rsidR="008779BE">
        <w:tab/>
      </w:r>
      <w:r w:rsidR="008779BE">
        <w:tab/>
      </w:r>
      <w:r w:rsidR="008779BE">
        <w:tab/>
      </w:r>
      <w:r w:rsidR="008779BE">
        <w:tab/>
        <w:t xml:space="preserve">1.1.2023 a žádost Oblastní charity HB o finanční </w:t>
      </w:r>
      <w:r w:rsidR="008779BE">
        <w:tab/>
      </w:r>
      <w:r w:rsidR="008779BE">
        <w:tab/>
      </w:r>
      <w:r w:rsidR="008779BE">
        <w:tab/>
      </w:r>
      <w:r w:rsidR="008779BE">
        <w:tab/>
        <w:t xml:space="preserve">dar na </w:t>
      </w:r>
      <w:r w:rsidR="00561033">
        <w:t>jeho vybavení</w:t>
      </w:r>
    </w:p>
    <w:p w14:paraId="0E43B615" w14:textId="46FA3AA5" w:rsidR="008779BE" w:rsidRDefault="008779BE" w:rsidP="008779BE">
      <w:pPr>
        <w:pStyle w:val="Bntext"/>
        <w:numPr>
          <w:ilvl w:val="0"/>
          <w:numId w:val="15"/>
        </w:numPr>
        <w:jc w:val="left"/>
      </w:pPr>
      <w:r>
        <w:t>1</w:t>
      </w:r>
      <w:r w:rsidR="00E82B6A">
        <w:t>8</w:t>
      </w:r>
      <w:r>
        <w:t>:</w:t>
      </w:r>
      <w:r w:rsidR="00E82B6A">
        <w:t>10</w:t>
      </w:r>
      <w:r>
        <w:t xml:space="preserve"> hod. – </w:t>
      </w:r>
      <w:r w:rsidR="00E82B6A">
        <w:t>18</w:t>
      </w:r>
      <w:r>
        <w:t>:</w:t>
      </w:r>
      <w:r w:rsidR="00E82B6A">
        <w:t>25</w:t>
      </w:r>
      <w:r>
        <w:t xml:space="preserve"> hod. – Kalkulace ceny vodného a stočného pro rok 2023</w:t>
      </w:r>
    </w:p>
    <w:p w14:paraId="67252453" w14:textId="6126FF5C" w:rsidR="008779BE" w:rsidRDefault="00E82B6A" w:rsidP="008779BE">
      <w:pPr>
        <w:pStyle w:val="Bntext"/>
        <w:numPr>
          <w:ilvl w:val="0"/>
          <w:numId w:val="15"/>
        </w:numPr>
        <w:jc w:val="left"/>
      </w:pPr>
      <w:r>
        <w:t>18</w:t>
      </w:r>
      <w:r w:rsidR="008779BE">
        <w:t>:</w:t>
      </w:r>
      <w:r>
        <w:t>25</w:t>
      </w:r>
      <w:r w:rsidR="008779BE">
        <w:t xml:space="preserve"> hod. – </w:t>
      </w:r>
      <w:r>
        <w:t>18</w:t>
      </w:r>
      <w:r w:rsidR="008779BE">
        <w:t>:</w:t>
      </w:r>
      <w:r>
        <w:t>40</w:t>
      </w:r>
      <w:r w:rsidR="008779BE">
        <w:t xml:space="preserve"> hod. – Příloha č. 7 k provozovatelské smlouvě na správu a </w:t>
      </w:r>
      <w:r w:rsidR="008779BE">
        <w:tab/>
      </w:r>
      <w:r w:rsidR="008779BE">
        <w:tab/>
      </w:r>
      <w:r w:rsidR="008779BE">
        <w:tab/>
      </w:r>
      <w:r w:rsidR="008779BE">
        <w:tab/>
        <w:t xml:space="preserve">údržbu infrastrukturního majetku vodovodu a </w:t>
      </w:r>
      <w:r w:rsidR="008779BE">
        <w:tab/>
      </w:r>
      <w:r w:rsidR="008779BE">
        <w:tab/>
      </w:r>
      <w:r w:rsidR="008779BE">
        <w:tab/>
      </w:r>
      <w:r w:rsidR="008779BE">
        <w:tab/>
        <w:t xml:space="preserve">kanalizací s VODAK Humpolec s.r.o. </w:t>
      </w:r>
    </w:p>
    <w:p w14:paraId="5F8DDA90" w14:textId="2C2ED3DA" w:rsidR="008779BE" w:rsidRDefault="00E82B6A" w:rsidP="008779BE">
      <w:pPr>
        <w:pStyle w:val="Bntext"/>
        <w:numPr>
          <w:ilvl w:val="0"/>
          <w:numId w:val="15"/>
        </w:numPr>
        <w:jc w:val="left"/>
      </w:pPr>
      <w:r>
        <w:t>18</w:t>
      </w:r>
      <w:r w:rsidR="008779BE">
        <w:t>:</w:t>
      </w:r>
      <w:r>
        <w:t>4</w:t>
      </w:r>
      <w:r w:rsidR="008779BE">
        <w:t xml:space="preserve">0 hod. – </w:t>
      </w:r>
      <w:r>
        <w:t>18</w:t>
      </w:r>
      <w:r w:rsidR="008779BE">
        <w:t>:</w:t>
      </w:r>
      <w:r>
        <w:t>55</w:t>
      </w:r>
      <w:r w:rsidR="008779BE">
        <w:t xml:space="preserve"> hod. – Nová vyhláška </w:t>
      </w:r>
      <w:r w:rsidR="00D94A60">
        <w:t xml:space="preserve">č. ??/ZM/2022, </w:t>
      </w:r>
      <w:r w:rsidR="008779BE">
        <w:t>o nočním klidu</w:t>
      </w:r>
    </w:p>
    <w:p w14:paraId="4315CF1A" w14:textId="0E537CC7" w:rsidR="00904C31" w:rsidRDefault="00E82B6A" w:rsidP="00A35347">
      <w:pPr>
        <w:pStyle w:val="Bntext"/>
        <w:numPr>
          <w:ilvl w:val="0"/>
          <w:numId w:val="15"/>
        </w:numPr>
      </w:pPr>
      <w:r>
        <w:t>18</w:t>
      </w:r>
      <w:r w:rsidR="00904C31">
        <w:t>:</w:t>
      </w:r>
      <w:r>
        <w:t>55</w:t>
      </w:r>
      <w:r w:rsidR="00904C31">
        <w:t xml:space="preserve"> hod. – </w:t>
      </w:r>
      <w:r>
        <w:t>19</w:t>
      </w:r>
      <w:r w:rsidR="00904C31">
        <w:t>:</w:t>
      </w:r>
      <w:r>
        <w:t>0</w:t>
      </w:r>
      <w:r w:rsidR="00E54B8E">
        <w:t>5</w:t>
      </w:r>
      <w:r w:rsidR="00904C31">
        <w:t xml:space="preserve"> hod. – </w:t>
      </w:r>
      <w:r w:rsidR="00A35347">
        <w:t>Záměry prodej</w:t>
      </w:r>
      <w:r w:rsidR="00A242A1">
        <w:t>ů</w:t>
      </w:r>
      <w:r w:rsidR="00A35347">
        <w:t xml:space="preserve"> pozem</w:t>
      </w:r>
      <w:r w:rsidR="001103B8">
        <w:t>ku</w:t>
      </w:r>
    </w:p>
    <w:p w14:paraId="6F770592" w14:textId="403A4E8B" w:rsidR="006B2D1D" w:rsidRDefault="008779BE" w:rsidP="00D06FB2">
      <w:pPr>
        <w:pStyle w:val="Bntext"/>
        <w:numPr>
          <w:ilvl w:val="0"/>
          <w:numId w:val="17"/>
        </w:numPr>
        <w:ind w:left="4536" w:hanging="283"/>
      </w:pPr>
      <w:r>
        <w:t>Poz.pp. KN č. 488/22 a 488/40 v k.ú. Plačkov</w:t>
      </w:r>
    </w:p>
    <w:p w14:paraId="7BA2ACC1" w14:textId="1192A82E" w:rsidR="006B2D1D" w:rsidRDefault="008779BE" w:rsidP="00700898">
      <w:pPr>
        <w:pStyle w:val="Bntext"/>
        <w:numPr>
          <w:ilvl w:val="0"/>
          <w:numId w:val="17"/>
        </w:numPr>
        <w:ind w:left="4536" w:hanging="283"/>
      </w:pPr>
      <w:r>
        <w:t xml:space="preserve">Poz.pp. KN č. </w:t>
      </w:r>
      <w:r w:rsidR="005248CA">
        <w:t>488/22 a 488/23 v k.ú. Plačkov</w:t>
      </w:r>
    </w:p>
    <w:p w14:paraId="6CB40248" w14:textId="505430C5" w:rsidR="00080C4C" w:rsidRDefault="00080C4C" w:rsidP="00382159">
      <w:pPr>
        <w:pStyle w:val="Bntext"/>
        <w:numPr>
          <w:ilvl w:val="0"/>
          <w:numId w:val="15"/>
        </w:numPr>
      </w:pPr>
      <w:r w:rsidRPr="00700898">
        <w:rPr>
          <w:szCs w:val="20"/>
        </w:rPr>
        <w:t>1</w:t>
      </w:r>
      <w:r w:rsidR="00E82B6A">
        <w:rPr>
          <w:szCs w:val="20"/>
        </w:rPr>
        <w:t>9</w:t>
      </w:r>
      <w:r w:rsidRPr="00700898">
        <w:rPr>
          <w:szCs w:val="20"/>
        </w:rPr>
        <w:t>:</w:t>
      </w:r>
      <w:r w:rsidR="00E82B6A">
        <w:rPr>
          <w:szCs w:val="20"/>
        </w:rPr>
        <w:t>0</w:t>
      </w:r>
      <w:r w:rsidR="00E54B8E">
        <w:rPr>
          <w:szCs w:val="20"/>
        </w:rPr>
        <w:t>5</w:t>
      </w:r>
      <w:r>
        <w:t xml:space="preserve"> hod. – 1</w:t>
      </w:r>
      <w:r w:rsidR="00E82B6A">
        <w:t>9</w:t>
      </w:r>
      <w:r>
        <w:t>:</w:t>
      </w:r>
      <w:r w:rsidR="00E82B6A">
        <w:t>1</w:t>
      </w:r>
      <w:r w:rsidR="00461443">
        <w:t>5</w:t>
      </w:r>
      <w:r>
        <w:t xml:space="preserve"> hod. – Prodeje pozemků</w:t>
      </w:r>
    </w:p>
    <w:p w14:paraId="31C8E07B" w14:textId="694CB7AD" w:rsidR="006B2D1D" w:rsidRDefault="005248CA" w:rsidP="00D11142">
      <w:pPr>
        <w:pStyle w:val="Odstavecseseznamem"/>
        <w:numPr>
          <w:ilvl w:val="0"/>
          <w:numId w:val="19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60/19 v k.ú. Krasoňov – P. Šereda</w:t>
      </w:r>
    </w:p>
    <w:p w14:paraId="12AD4113" w14:textId="3E6EE667" w:rsidR="006B2D1D" w:rsidRDefault="005248CA" w:rsidP="00D11142">
      <w:pPr>
        <w:pStyle w:val="Odstavecseseznamem"/>
        <w:numPr>
          <w:ilvl w:val="0"/>
          <w:numId w:val="19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 496/13 v k.ú. Krasoňov – manž. Grulichovi</w:t>
      </w:r>
    </w:p>
    <w:p w14:paraId="3F89D443" w14:textId="6CE7ACBC" w:rsidR="005248CA" w:rsidRDefault="005248CA" w:rsidP="00D11142">
      <w:pPr>
        <w:pStyle w:val="Odstavecseseznamem"/>
        <w:numPr>
          <w:ilvl w:val="0"/>
          <w:numId w:val="19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St.p. KN č. 41/2 díl „a“ v k.ú. Světlice – L. Vašek a R. Hradečná</w:t>
      </w:r>
    </w:p>
    <w:p w14:paraId="0EDA9E9D" w14:textId="5F26EBE1" w:rsidR="005248CA" w:rsidRDefault="005248CA" w:rsidP="00D11142">
      <w:pPr>
        <w:pStyle w:val="Odstavecseseznamem"/>
        <w:numPr>
          <w:ilvl w:val="0"/>
          <w:numId w:val="19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10/10 v k.ú. Plačkov – manž. Votýpkovi</w:t>
      </w:r>
    </w:p>
    <w:p w14:paraId="281EB2ED" w14:textId="065AC7C3" w:rsidR="00E95D86" w:rsidRDefault="00E95D86" w:rsidP="00F4537C">
      <w:pPr>
        <w:pStyle w:val="Bntext"/>
        <w:numPr>
          <w:ilvl w:val="0"/>
          <w:numId w:val="15"/>
        </w:numPr>
        <w:jc w:val="left"/>
      </w:pPr>
      <w:r>
        <w:t>1</w:t>
      </w:r>
      <w:r w:rsidR="00E82B6A">
        <w:t>9</w:t>
      </w:r>
      <w:r>
        <w:t>:</w:t>
      </w:r>
      <w:r w:rsidR="00E82B6A">
        <w:t>1</w:t>
      </w:r>
      <w:r w:rsidR="00461443">
        <w:t>5</w:t>
      </w:r>
      <w:r>
        <w:t xml:space="preserve"> hod. – 1</w:t>
      </w:r>
      <w:r w:rsidR="00E82B6A">
        <w:t>9</w:t>
      </w:r>
      <w:r>
        <w:t>:</w:t>
      </w:r>
      <w:r w:rsidR="00E82B6A">
        <w:t>2</w:t>
      </w:r>
      <w:r w:rsidR="00E54B8E">
        <w:t>5</w:t>
      </w:r>
      <w:r>
        <w:t xml:space="preserve"> hod. – </w:t>
      </w:r>
      <w:r w:rsidR="00382159">
        <w:t>Výkup</w:t>
      </w:r>
      <w:r>
        <w:t xml:space="preserve"> pozemků</w:t>
      </w:r>
    </w:p>
    <w:p w14:paraId="544E54B7" w14:textId="3964F21F" w:rsidR="006B2D1D" w:rsidRDefault="005248CA" w:rsidP="005E1AAB">
      <w:pPr>
        <w:pStyle w:val="Odstavecseseznamem"/>
        <w:numPr>
          <w:ilvl w:val="0"/>
          <w:numId w:val="21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 xml:space="preserve">poz. parcely v k.ú. Podovice u chalupy na Bělici – od M. Kuchaře  </w:t>
      </w:r>
    </w:p>
    <w:p w14:paraId="27E431B5" w14:textId="4DC25397" w:rsidR="00382159" w:rsidRDefault="00382159" w:rsidP="006C2734">
      <w:pPr>
        <w:pStyle w:val="Bntext"/>
        <w:numPr>
          <w:ilvl w:val="0"/>
          <w:numId w:val="15"/>
        </w:numPr>
        <w:jc w:val="left"/>
      </w:pPr>
      <w:r>
        <w:rPr>
          <w:shd w:val="clear" w:color="auto" w:fill="FFFFFF"/>
        </w:rPr>
        <w:t>1</w:t>
      </w:r>
      <w:r w:rsidR="00E82B6A">
        <w:rPr>
          <w:shd w:val="clear" w:color="auto" w:fill="FFFFFF"/>
        </w:rPr>
        <w:t>9</w:t>
      </w:r>
      <w:r>
        <w:rPr>
          <w:shd w:val="clear" w:color="auto" w:fill="FFFFFF"/>
        </w:rPr>
        <w:t>:</w:t>
      </w:r>
      <w:r w:rsidR="00E82B6A">
        <w:rPr>
          <w:shd w:val="clear" w:color="auto" w:fill="FFFFFF"/>
        </w:rPr>
        <w:t>2</w:t>
      </w:r>
      <w:r w:rsidR="00E54B8E">
        <w:rPr>
          <w:shd w:val="clear" w:color="auto" w:fill="FFFFFF"/>
        </w:rPr>
        <w:t>5</w:t>
      </w:r>
      <w:r>
        <w:rPr>
          <w:shd w:val="clear" w:color="auto" w:fill="FFFFFF"/>
        </w:rPr>
        <w:t xml:space="preserve"> – 1</w:t>
      </w:r>
      <w:r w:rsidR="00E82B6A">
        <w:rPr>
          <w:shd w:val="clear" w:color="auto" w:fill="FFFFFF"/>
        </w:rPr>
        <w:t>9</w:t>
      </w:r>
      <w:r>
        <w:rPr>
          <w:shd w:val="clear" w:color="auto" w:fill="FFFFFF"/>
        </w:rPr>
        <w:t>:</w:t>
      </w:r>
      <w:r w:rsidR="00E82B6A">
        <w:rPr>
          <w:shd w:val="clear" w:color="auto" w:fill="FFFFFF"/>
        </w:rPr>
        <w:t>3</w:t>
      </w:r>
      <w:r w:rsidR="00E54B8E">
        <w:rPr>
          <w:shd w:val="clear" w:color="auto" w:fill="FFFFFF"/>
        </w:rPr>
        <w:t>5</w:t>
      </w:r>
      <w:r>
        <w:rPr>
          <w:shd w:val="clear" w:color="auto" w:fill="FFFFFF"/>
        </w:rPr>
        <w:t xml:space="preserve"> hod. - </w:t>
      </w:r>
      <w:r>
        <w:t>Směna pozemků</w:t>
      </w:r>
    </w:p>
    <w:p w14:paraId="25437638" w14:textId="2F2A185F" w:rsidR="006B2D1D" w:rsidRDefault="005248CA" w:rsidP="00031994">
      <w:pPr>
        <w:pStyle w:val="Odstavecseseznamem"/>
        <w:numPr>
          <w:ilvl w:val="0"/>
          <w:numId w:val="23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2422/4 za poz.p. KN č. 2339/13 a 2342/15 vše v k.ú. Humpolec – s Kraj Vysočina</w:t>
      </w:r>
    </w:p>
    <w:p w14:paraId="61F2B628" w14:textId="294D8096" w:rsidR="005248CA" w:rsidRDefault="005248CA" w:rsidP="00031994">
      <w:pPr>
        <w:pStyle w:val="Odstavecseseznamem"/>
        <w:numPr>
          <w:ilvl w:val="0"/>
          <w:numId w:val="23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281/1 díl „c“ za poz.p. KN č. 281/21 dílů „b“ v k.ú. Petrovice – s R. Točíková</w:t>
      </w:r>
    </w:p>
    <w:p w14:paraId="5E674332" w14:textId="063AFA19" w:rsidR="006C2734" w:rsidRDefault="008F7EF2" w:rsidP="00B44B24">
      <w:pPr>
        <w:pStyle w:val="Odstavecseseznamem"/>
        <w:numPr>
          <w:ilvl w:val="0"/>
          <w:numId w:val="15"/>
        </w:numPr>
        <w:ind w:left="2410" w:hanging="425"/>
        <w:jc w:val="both"/>
        <w:rPr>
          <w:rFonts w:ascii="Atyp BL Text" w:hAnsi="Atyp BL Text"/>
          <w:sz w:val="20"/>
          <w:szCs w:val="20"/>
        </w:rPr>
      </w:pPr>
      <w:r w:rsidRPr="00887F77">
        <w:rPr>
          <w:rFonts w:ascii="Atyp BL Text" w:hAnsi="Atyp BL Text"/>
          <w:sz w:val="20"/>
          <w:szCs w:val="20"/>
        </w:rPr>
        <w:t>1</w:t>
      </w:r>
      <w:r w:rsidR="00E82B6A">
        <w:rPr>
          <w:rFonts w:ascii="Atyp BL Text" w:hAnsi="Atyp BL Text"/>
          <w:sz w:val="20"/>
          <w:szCs w:val="20"/>
        </w:rPr>
        <w:t>9</w:t>
      </w:r>
      <w:r w:rsidRPr="00887F77">
        <w:rPr>
          <w:rFonts w:ascii="Atyp BL Text" w:hAnsi="Atyp BL Text"/>
          <w:sz w:val="20"/>
          <w:szCs w:val="20"/>
        </w:rPr>
        <w:t>:</w:t>
      </w:r>
      <w:r w:rsidR="00E82B6A">
        <w:rPr>
          <w:rFonts w:ascii="Atyp BL Text" w:hAnsi="Atyp BL Text"/>
          <w:sz w:val="20"/>
          <w:szCs w:val="20"/>
        </w:rPr>
        <w:t>3</w:t>
      </w:r>
      <w:r w:rsidR="00E54B8E">
        <w:rPr>
          <w:rFonts w:ascii="Atyp BL Text" w:hAnsi="Atyp BL Text"/>
          <w:sz w:val="20"/>
          <w:szCs w:val="20"/>
        </w:rPr>
        <w:t>5</w:t>
      </w:r>
      <w:r w:rsidRPr="00887F77">
        <w:rPr>
          <w:rFonts w:ascii="Atyp BL Text" w:hAnsi="Atyp BL Text"/>
          <w:sz w:val="20"/>
          <w:szCs w:val="20"/>
        </w:rPr>
        <w:t xml:space="preserve"> </w:t>
      </w:r>
      <w:r w:rsidR="00A25A0E" w:rsidRPr="00887F77">
        <w:rPr>
          <w:rFonts w:ascii="Atyp BL Text" w:hAnsi="Atyp BL Text"/>
          <w:sz w:val="20"/>
          <w:szCs w:val="20"/>
        </w:rPr>
        <w:t xml:space="preserve">hod. </w:t>
      </w:r>
      <w:r w:rsidRPr="00887F77">
        <w:rPr>
          <w:rFonts w:ascii="Atyp BL Text" w:hAnsi="Atyp BL Text"/>
          <w:sz w:val="20"/>
          <w:szCs w:val="20"/>
        </w:rPr>
        <w:t>– 1</w:t>
      </w:r>
      <w:r w:rsidR="00E82B6A">
        <w:rPr>
          <w:rFonts w:ascii="Atyp BL Text" w:hAnsi="Atyp BL Text"/>
          <w:sz w:val="20"/>
          <w:szCs w:val="20"/>
        </w:rPr>
        <w:t>9</w:t>
      </w:r>
      <w:r w:rsidRPr="00887F77">
        <w:rPr>
          <w:rFonts w:ascii="Atyp BL Text" w:hAnsi="Atyp BL Text"/>
          <w:sz w:val="20"/>
          <w:szCs w:val="20"/>
        </w:rPr>
        <w:t>:</w:t>
      </w:r>
      <w:r w:rsidR="00E82B6A">
        <w:rPr>
          <w:rFonts w:ascii="Atyp BL Text" w:hAnsi="Atyp BL Text"/>
          <w:sz w:val="20"/>
          <w:szCs w:val="20"/>
        </w:rPr>
        <w:t>40</w:t>
      </w:r>
      <w:r w:rsidRPr="00887F77">
        <w:rPr>
          <w:rFonts w:ascii="Atyp BL Text" w:hAnsi="Atyp BL Text"/>
          <w:sz w:val="20"/>
          <w:szCs w:val="20"/>
        </w:rPr>
        <w:t xml:space="preserve"> hod. </w:t>
      </w:r>
      <w:r w:rsidR="005248CA">
        <w:rPr>
          <w:rFonts w:ascii="Atyp BL Text" w:hAnsi="Atyp BL Text"/>
          <w:sz w:val="20"/>
          <w:szCs w:val="20"/>
        </w:rPr>
        <w:t>– Bezúplatný převod pozemku</w:t>
      </w:r>
    </w:p>
    <w:p w14:paraId="0E22DCE7" w14:textId="3F6FF9E0" w:rsidR="005248CA" w:rsidRDefault="005248CA" w:rsidP="005248CA">
      <w:pPr>
        <w:pStyle w:val="Odstavecseseznamem"/>
        <w:numPr>
          <w:ilvl w:val="0"/>
          <w:numId w:val="24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180/40 (podíl 1/24) a 180/28 (podíl 1/24) v k.ú. Rozkoš – od ÚZSVM</w:t>
      </w:r>
    </w:p>
    <w:p w14:paraId="7A19D6A1" w14:textId="24ACF6C0" w:rsidR="001B7B16" w:rsidRPr="008F7EF2" w:rsidRDefault="001B7B16" w:rsidP="00031994">
      <w:pPr>
        <w:pStyle w:val="Odstavecseseznamem"/>
        <w:numPr>
          <w:ilvl w:val="0"/>
          <w:numId w:val="15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1</w:t>
      </w:r>
      <w:r w:rsidR="00E82B6A">
        <w:rPr>
          <w:rFonts w:ascii="Atyp BL Text" w:hAnsi="Atyp BL Text"/>
          <w:sz w:val="20"/>
          <w:szCs w:val="20"/>
        </w:rPr>
        <w:t>9</w:t>
      </w:r>
      <w:r>
        <w:rPr>
          <w:rFonts w:ascii="Atyp BL Text" w:hAnsi="Atyp BL Text"/>
          <w:sz w:val="20"/>
          <w:szCs w:val="20"/>
        </w:rPr>
        <w:t>:</w:t>
      </w:r>
      <w:r w:rsidR="00E82B6A">
        <w:rPr>
          <w:rFonts w:ascii="Atyp BL Text" w:hAnsi="Atyp BL Text"/>
          <w:sz w:val="20"/>
          <w:szCs w:val="20"/>
        </w:rPr>
        <w:t>40</w:t>
      </w:r>
      <w:r>
        <w:rPr>
          <w:rFonts w:ascii="Atyp BL Text" w:hAnsi="Atyp BL Text"/>
          <w:sz w:val="20"/>
          <w:szCs w:val="20"/>
        </w:rPr>
        <w:t xml:space="preserve"> hod. – 1</w:t>
      </w:r>
      <w:r w:rsidR="00E82B6A">
        <w:rPr>
          <w:rFonts w:ascii="Atyp BL Text" w:hAnsi="Atyp BL Text"/>
          <w:sz w:val="20"/>
          <w:szCs w:val="20"/>
        </w:rPr>
        <w:t>9</w:t>
      </w:r>
      <w:r>
        <w:rPr>
          <w:rFonts w:ascii="Atyp BL Text" w:hAnsi="Atyp BL Text"/>
          <w:sz w:val="20"/>
          <w:szCs w:val="20"/>
        </w:rPr>
        <w:t>:</w:t>
      </w:r>
      <w:r w:rsidR="00E82B6A">
        <w:rPr>
          <w:rFonts w:ascii="Atyp BL Text" w:hAnsi="Atyp BL Text"/>
          <w:sz w:val="20"/>
          <w:szCs w:val="20"/>
        </w:rPr>
        <w:t>5</w:t>
      </w:r>
      <w:r w:rsidR="00E54B8E">
        <w:rPr>
          <w:rFonts w:ascii="Atyp BL Text" w:hAnsi="Atyp BL Text"/>
          <w:sz w:val="20"/>
          <w:szCs w:val="20"/>
        </w:rPr>
        <w:t>5</w:t>
      </w:r>
      <w:r>
        <w:rPr>
          <w:rFonts w:ascii="Atyp BL Text" w:hAnsi="Atyp BL Text"/>
          <w:sz w:val="20"/>
          <w:szCs w:val="20"/>
        </w:rPr>
        <w:t xml:space="preserve"> hod. </w:t>
      </w:r>
      <w:r w:rsidR="00B31579">
        <w:rPr>
          <w:rFonts w:ascii="Atyp BL Text" w:hAnsi="Atyp BL Text"/>
          <w:sz w:val="20"/>
          <w:szCs w:val="20"/>
        </w:rPr>
        <w:t>–</w:t>
      </w:r>
      <w:r w:rsidR="005248CA">
        <w:rPr>
          <w:rFonts w:ascii="Atyp BL Text" w:hAnsi="Atyp BL Text"/>
          <w:sz w:val="20"/>
          <w:szCs w:val="20"/>
        </w:rPr>
        <w:t xml:space="preserve"> Smlouva o smlouvě darovací na majetek TJ Jiskra </w:t>
      </w:r>
      <w:r w:rsidR="005248CA">
        <w:rPr>
          <w:rFonts w:ascii="Atyp BL Text" w:hAnsi="Atyp BL Text"/>
          <w:sz w:val="20"/>
          <w:szCs w:val="20"/>
        </w:rPr>
        <w:tab/>
      </w:r>
      <w:r w:rsidR="005248CA">
        <w:rPr>
          <w:rFonts w:ascii="Atyp BL Text" w:hAnsi="Atyp BL Text"/>
          <w:sz w:val="20"/>
          <w:szCs w:val="20"/>
        </w:rPr>
        <w:tab/>
      </w:r>
      <w:r w:rsidR="005248CA">
        <w:rPr>
          <w:rFonts w:ascii="Atyp BL Text" w:hAnsi="Atyp BL Text"/>
          <w:sz w:val="20"/>
          <w:szCs w:val="20"/>
        </w:rPr>
        <w:tab/>
      </w:r>
      <w:r w:rsidR="005248CA">
        <w:rPr>
          <w:rFonts w:ascii="Atyp BL Text" w:hAnsi="Atyp BL Text"/>
          <w:sz w:val="20"/>
          <w:szCs w:val="20"/>
        </w:rPr>
        <w:tab/>
        <w:t>Humpolec z.s.</w:t>
      </w:r>
      <w:r>
        <w:rPr>
          <w:rFonts w:ascii="Atyp BL Text" w:hAnsi="Atyp BL Text"/>
          <w:sz w:val="20"/>
          <w:szCs w:val="20"/>
        </w:rPr>
        <w:t xml:space="preserve"> </w:t>
      </w:r>
    </w:p>
    <w:p w14:paraId="4D260B8C" w14:textId="7D8F0B8C" w:rsidR="00EA1219" w:rsidRPr="00810A50" w:rsidRDefault="005819FB" w:rsidP="006C2734">
      <w:pPr>
        <w:pStyle w:val="Bntext"/>
        <w:numPr>
          <w:ilvl w:val="0"/>
          <w:numId w:val="15"/>
        </w:numPr>
        <w:rPr>
          <w:szCs w:val="20"/>
        </w:rPr>
      </w:pPr>
      <w:r w:rsidRPr="00810A50">
        <w:rPr>
          <w:szCs w:val="20"/>
        </w:rPr>
        <w:t>1</w:t>
      </w:r>
      <w:r w:rsidR="00E82B6A">
        <w:rPr>
          <w:szCs w:val="20"/>
        </w:rPr>
        <w:t>9</w:t>
      </w:r>
      <w:r w:rsidRPr="00810A50">
        <w:rPr>
          <w:szCs w:val="20"/>
        </w:rPr>
        <w:t>:</w:t>
      </w:r>
      <w:r w:rsidR="00E82B6A">
        <w:rPr>
          <w:szCs w:val="20"/>
        </w:rPr>
        <w:t>5</w:t>
      </w:r>
      <w:r w:rsidR="00E54B8E">
        <w:rPr>
          <w:szCs w:val="20"/>
        </w:rPr>
        <w:t>5</w:t>
      </w:r>
      <w:r w:rsidRPr="00810A50">
        <w:rPr>
          <w:szCs w:val="20"/>
        </w:rPr>
        <w:t xml:space="preserve"> </w:t>
      </w:r>
      <w:r w:rsidR="00A25A0E">
        <w:rPr>
          <w:szCs w:val="20"/>
        </w:rPr>
        <w:t xml:space="preserve">hod. </w:t>
      </w:r>
      <w:r w:rsidRPr="00810A50">
        <w:rPr>
          <w:szCs w:val="20"/>
        </w:rPr>
        <w:t xml:space="preserve">– </w:t>
      </w:r>
      <w:r w:rsidR="00E82B6A">
        <w:rPr>
          <w:szCs w:val="20"/>
        </w:rPr>
        <w:t>20</w:t>
      </w:r>
      <w:r w:rsidRPr="00810A50">
        <w:rPr>
          <w:szCs w:val="20"/>
        </w:rPr>
        <w:t>:</w:t>
      </w:r>
      <w:r w:rsidR="00E82B6A">
        <w:rPr>
          <w:szCs w:val="20"/>
        </w:rPr>
        <w:t>1</w:t>
      </w:r>
      <w:r w:rsidR="00E54B8E">
        <w:rPr>
          <w:szCs w:val="20"/>
        </w:rPr>
        <w:t>5</w:t>
      </w:r>
      <w:r w:rsidRPr="00810A50">
        <w:rPr>
          <w:szCs w:val="20"/>
        </w:rPr>
        <w:t xml:space="preserve"> hod. – Volné návrhy a závěr</w:t>
      </w:r>
    </w:p>
    <w:p w14:paraId="18B1368C" w14:textId="6AEF7176" w:rsidR="005819FB" w:rsidRDefault="005819FB" w:rsidP="005819FB">
      <w:pPr>
        <w:pStyle w:val="Bntext"/>
        <w:ind w:left="2345"/>
      </w:pPr>
    </w:p>
    <w:p w14:paraId="7EE0BCE4" w14:textId="77777777" w:rsidR="00A242A1" w:rsidRDefault="00A242A1" w:rsidP="005819FB">
      <w:pPr>
        <w:pStyle w:val="Bntext"/>
        <w:ind w:left="2345"/>
      </w:pPr>
    </w:p>
    <w:p w14:paraId="4A089B5D" w14:textId="77777777" w:rsidR="00810A50" w:rsidRPr="001E34AC" w:rsidRDefault="00810A50" w:rsidP="005819FB">
      <w:pPr>
        <w:pStyle w:val="Bntext"/>
        <w:ind w:left="2345"/>
      </w:pPr>
    </w:p>
    <w:p w14:paraId="4795D2B9" w14:textId="77777777" w:rsidR="00CB4140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59C1ED61" w14:textId="0EBB6EF1" w:rsidR="00E610ED" w:rsidRDefault="00E610ED" w:rsidP="00DA6307">
      <w:pPr>
        <w:pStyle w:val="Bntext"/>
        <w:rPr>
          <w:szCs w:val="20"/>
        </w:rPr>
      </w:pPr>
    </w:p>
    <w:p w14:paraId="479BCD9F" w14:textId="3F2C1DD6" w:rsidR="00A242A1" w:rsidRDefault="00A242A1" w:rsidP="00DA6307">
      <w:pPr>
        <w:pStyle w:val="Bntext"/>
        <w:rPr>
          <w:szCs w:val="20"/>
        </w:rPr>
      </w:pPr>
    </w:p>
    <w:p w14:paraId="0BC17C80" w14:textId="77777777" w:rsidR="00810A50" w:rsidRPr="001E34AC" w:rsidRDefault="00810A50" w:rsidP="00DA6307">
      <w:pPr>
        <w:pStyle w:val="Bntext"/>
        <w:rPr>
          <w:szCs w:val="20"/>
        </w:rPr>
      </w:pPr>
    </w:p>
    <w:p w14:paraId="79F7734D" w14:textId="668E0A25" w:rsidR="00B756EA" w:rsidRDefault="00E82B6A" w:rsidP="00DA6307">
      <w:pPr>
        <w:pStyle w:val="Bntext"/>
        <w:rPr>
          <w:szCs w:val="20"/>
        </w:rPr>
      </w:pPr>
      <w:r>
        <w:rPr>
          <w:szCs w:val="20"/>
        </w:rPr>
        <w:t>Mgr. Alena Štěrbová</w:t>
      </w:r>
    </w:p>
    <w:p w14:paraId="7F272375" w14:textId="72282865" w:rsidR="00BF19BA" w:rsidRPr="001E34AC" w:rsidRDefault="005819FB" w:rsidP="00DA6307">
      <w:pPr>
        <w:pStyle w:val="Bntext"/>
        <w:rPr>
          <w:szCs w:val="20"/>
        </w:rPr>
      </w:pPr>
      <w:r>
        <w:rPr>
          <w:szCs w:val="20"/>
        </w:rPr>
        <w:t>starost</w:t>
      </w:r>
      <w:r w:rsidR="00E82B6A">
        <w:rPr>
          <w:szCs w:val="20"/>
        </w:rPr>
        <w:t>k</w:t>
      </w:r>
      <w:r>
        <w:rPr>
          <w:szCs w:val="20"/>
        </w:rPr>
        <w:t xml:space="preserve">a města </w:t>
      </w:r>
    </w:p>
    <w:sectPr w:rsidR="00BF19BA" w:rsidRPr="001E34AC" w:rsidSect="00DC6B74">
      <w:headerReference w:type="default" r:id="rId8"/>
      <w:footerReference w:type="default" r:id="rId9"/>
      <w:pgSz w:w="11906" w:h="16838"/>
      <w:pgMar w:top="2410" w:right="1134" w:bottom="2325" w:left="1134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C1757" w14:textId="77777777" w:rsidR="00F53257" w:rsidRDefault="00F53257" w:rsidP="001E1746">
      <w:r>
        <w:separator/>
      </w:r>
    </w:p>
  </w:endnote>
  <w:endnote w:type="continuationSeparator" w:id="0">
    <w:p w14:paraId="7496A934" w14:textId="77777777" w:rsidR="00F53257" w:rsidRDefault="00F53257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AE53" w14:textId="77777777" w:rsidR="00F53257" w:rsidRDefault="00F53257" w:rsidP="001E1746">
      <w:r>
        <w:separator/>
      </w:r>
    </w:p>
  </w:footnote>
  <w:footnote w:type="continuationSeparator" w:id="0">
    <w:p w14:paraId="2519D33B" w14:textId="77777777" w:rsidR="00F53257" w:rsidRDefault="00F53257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2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4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5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6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8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9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0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1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2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23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16"/>
  </w:num>
  <w:num w:numId="2" w16cid:durableId="840704620">
    <w:abstractNumId w:val="12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17"/>
  </w:num>
  <w:num w:numId="14" w16cid:durableId="939877387">
    <w:abstractNumId w:val="14"/>
  </w:num>
  <w:num w:numId="15" w16cid:durableId="58946939">
    <w:abstractNumId w:val="13"/>
  </w:num>
  <w:num w:numId="16" w16cid:durableId="341006844">
    <w:abstractNumId w:val="11"/>
  </w:num>
  <w:num w:numId="17" w16cid:durableId="164905112">
    <w:abstractNumId w:val="18"/>
  </w:num>
  <w:num w:numId="18" w16cid:durableId="1486436887">
    <w:abstractNumId w:val="23"/>
  </w:num>
  <w:num w:numId="19" w16cid:durableId="1246575617">
    <w:abstractNumId w:val="21"/>
  </w:num>
  <w:num w:numId="20" w16cid:durableId="1107701493">
    <w:abstractNumId w:val="19"/>
  </w:num>
  <w:num w:numId="21" w16cid:durableId="1865287833">
    <w:abstractNumId w:val="10"/>
  </w:num>
  <w:num w:numId="22" w16cid:durableId="1139418241">
    <w:abstractNumId w:val="15"/>
  </w:num>
  <w:num w:numId="23" w16cid:durableId="992220649">
    <w:abstractNumId w:val="22"/>
  </w:num>
  <w:num w:numId="24" w16cid:durableId="5183967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64A2"/>
    <w:rsid w:val="0002703B"/>
    <w:rsid w:val="00031994"/>
    <w:rsid w:val="000469B5"/>
    <w:rsid w:val="00047D5C"/>
    <w:rsid w:val="00076ECC"/>
    <w:rsid w:val="00077BC3"/>
    <w:rsid w:val="00080C4C"/>
    <w:rsid w:val="00097C56"/>
    <w:rsid w:val="000B5081"/>
    <w:rsid w:val="000D6504"/>
    <w:rsid w:val="00104F37"/>
    <w:rsid w:val="001103B8"/>
    <w:rsid w:val="00124E4B"/>
    <w:rsid w:val="00140154"/>
    <w:rsid w:val="00140504"/>
    <w:rsid w:val="00141F00"/>
    <w:rsid w:val="00150CEA"/>
    <w:rsid w:val="00177154"/>
    <w:rsid w:val="0018096F"/>
    <w:rsid w:val="00184411"/>
    <w:rsid w:val="001861F5"/>
    <w:rsid w:val="001B0DFF"/>
    <w:rsid w:val="001B2A27"/>
    <w:rsid w:val="001B45F1"/>
    <w:rsid w:val="001B7B16"/>
    <w:rsid w:val="001E1746"/>
    <w:rsid w:val="001E34AC"/>
    <w:rsid w:val="001E6F4F"/>
    <w:rsid w:val="00213CDD"/>
    <w:rsid w:val="00223D8F"/>
    <w:rsid w:val="0023457A"/>
    <w:rsid w:val="00260D2A"/>
    <w:rsid w:val="0026165F"/>
    <w:rsid w:val="0028778F"/>
    <w:rsid w:val="00287E19"/>
    <w:rsid w:val="002A201D"/>
    <w:rsid w:val="002B4D50"/>
    <w:rsid w:val="002B7870"/>
    <w:rsid w:val="002D4688"/>
    <w:rsid w:val="002E11B7"/>
    <w:rsid w:val="00301639"/>
    <w:rsid w:val="003019ED"/>
    <w:rsid w:val="00304F2E"/>
    <w:rsid w:val="00321DB6"/>
    <w:rsid w:val="0032675E"/>
    <w:rsid w:val="00334FFA"/>
    <w:rsid w:val="00351B8E"/>
    <w:rsid w:val="00352D85"/>
    <w:rsid w:val="00365C4F"/>
    <w:rsid w:val="00372B1A"/>
    <w:rsid w:val="00374714"/>
    <w:rsid w:val="00381608"/>
    <w:rsid w:val="00382159"/>
    <w:rsid w:val="00384893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F3ECA"/>
    <w:rsid w:val="0040532B"/>
    <w:rsid w:val="00425B22"/>
    <w:rsid w:val="004341B6"/>
    <w:rsid w:val="00435A0A"/>
    <w:rsid w:val="0045210C"/>
    <w:rsid w:val="00461443"/>
    <w:rsid w:val="0049078A"/>
    <w:rsid w:val="004B5378"/>
    <w:rsid w:val="004C03A0"/>
    <w:rsid w:val="004C3930"/>
    <w:rsid w:val="004C5306"/>
    <w:rsid w:val="004D00EB"/>
    <w:rsid w:val="004D60B5"/>
    <w:rsid w:val="004F0A3D"/>
    <w:rsid w:val="004F0DA8"/>
    <w:rsid w:val="005138D9"/>
    <w:rsid w:val="00513C99"/>
    <w:rsid w:val="005248CA"/>
    <w:rsid w:val="005370D3"/>
    <w:rsid w:val="00561033"/>
    <w:rsid w:val="005805CF"/>
    <w:rsid w:val="005819FB"/>
    <w:rsid w:val="00592531"/>
    <w:rsid w:val="005A1F09"/>
    <w:rsid w:val="005E100E"/>
    <w:rsid w:val="005E1AAB"/>
    <w:rsid w:val="005E7516"/>
    <w:rsid w:val="00615F5E"/>
    <w:rsid w:val="006277E0"/>
    <w:rsid w:val="0064461F"/>
    <w:rsid w:val="006502BE"/>
    <w:rsid w:val="0065697C"/>
    <w:rsid w:val="00661F6E"/>
    <w:rsid w:val="0066592E"/>
    <w:rsid w:val="0068411D"/>
    <w:rsid w:val="006A2DB5"/>
    <w:rsid w:val="006B2D1D"/>
    <w:rsid w:val="006C2734"/>
    <w:rsid w:val="006D31EE"/>
    <w:rsid w:val="006E2E4C"/>
    <w:rsid w:val="006E4D57"/>
    <w:rsid w:val="00700898"/>
    <w:rsid w:val="00707BD9"/>
    <w:rsid w:val="00715B93"/>
    <w:rsid w:val="00745B66"/>
    <w:rsid w:val="007506AC"/>
    <w:rsid w:val="00771328"/>
    <w:rsid w:val="00795353"/>
    <w:rsid w:val="007A0F54"/>
    <w:rsid w:val="007A68AE"/>
    <w:rsid w:val="007C6704"/>
    <w:rsid w:val="007D12A3"/>
    <w:rsid w:val="007D6778"/>
    <w:rsid w:val="007D74A9"/>
    <w:rsid w:val="00810A50"/>
    <w:rsid w:val="00815BAF"/>
    <w:rsid w:val="00820DD0"/>
    <w:rsid w:val="008428C7"/>
    <w:rsid w:val="0087113E"/>
    <w:rsid w:val="00871840"/>
    <w:rsid w:val="008779BE"/>
    <w:rsid w:val="008856BC"/>
    <w:rsid w:val="00885FF9"/>
    <w:rsid w:val="00887F77"/>
    <w:rsid w:val="008B7AC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45187"/>
    <w:rsid w:val="00955E26"/>
    <w:rsid w:val="009626F6"/>
    <w:rsid w:val="00971BEB"/>
    <w:rsid w:val="00996AD7"/>
    <w:rsid w:val="009B10A2"/>
    <w:rsid w:val="009B7E36"/>
    <w:rsid w:val="009C0C9D"/>
    <w:rsid w:val="009E3AA7"/>
    <w:rsid w:val="009E751F"/>
    <w:rsid w:val="00A111CF"/>
    <w:rsid w:val="00A20291"/>
    <w:rsid w:val="00A242A1"/>
    <w:rsid w:val="00A25A0E"/>
    <w:rsid w:val="00A35347"/>
    <w:rsid w:val="00A40DE4"/>
    <w:rsid w:val="00A42B46"/>
    <w:rsid w:val="00A5642B"/>
    <w:rsid w:val="00A61C85"/>
    <w:rsid w:val="00A71AFB"/>
    <w:rsid w:val="00A849E8"/>
    <w:rsid w:val="00A902C2"/>
    <w:rsid w:val="00AA04FC"/>
    <w:rsid w:val="00AA41D0"/>
    <w:rsid w:val="00AA44C8"/>
    <w:rsid w:val="00AB012D"/>
    <w:rsid w:val="00AC1AFE"/>
    <w:rsid w:val="00AD40C1"/>
    <w:rsid w:val="00AF4690"/>
    <w:rsid w:val="00B014B0"/>
    <w:rsid w:val="00B0304F"/>
    <w:rsid w:val="00B112F9"/>
    <w:rsid w:val="00B24930"/>
    <w:rsid w:val="00B31579"/>
    <w:rsid w:val="00B44B24"/>
    <w:rsid w:val="00B731F3"/>
    <w:rsid w:val="00B73A92"/>
    <w:rsid w:val="00B756EA"/>
    <w:rsid w:val="00B84824"/>
    <w:rsid w:val="00B9493C"/>
    <w:rsid w:val="00BA30E5"/>
    <w:rsid w:val="00BC7BAF"/>
    <w:rsid w:val="00BD5C18"/>
    <w:rsid w:val="00BE01DC"/>
    <w:rsid w:val="00BE10AF"/>
    <w:rsid w:val="00BF19BA"/>
    <w:rsid w:val="00C0262C"/>
    <w:rsid w:val="00C109E7"/>
    <w:rsid w:val="00C230BF"/>
    <w:rsid w:val="00C35256"/>
    <w:rsid w:val="00C64403"/>
    <w:rsid w:val="00C73ABF"/>
    <w:rsid w:val="00C73EB6"/>
    <w:rsid w:val="00C74788"/>
    <w:rsid w:val="00C827BB"/>
    <w:rsid w:val="00C82EB8"/>
    <w:rsid w:val="00C9335F"/>
    <w:rsid w:val="00CA7B12"/>
    <w:rsid w:val="00CB4140"/>
    <w:rsid w:val="00CC1C5A"/>
    <w:rsid w:val="00CC2C14"/>
    <w:rsid w:val="00D02DAE"/>
    <w:rsid w:val="00D06FB2"/>
    <w:rsid w:val="00D11142"/>
    <w:rsid w:val="00D151A1"/>
    <w:rsid w:val="00D33FF6"/>
    <w:rsid w:val="00D46B5C"/>
    <w:rsid w:val="00D47C8D"/>
    <w:rsid w:val="00D81124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E06451"/>
    <w:rsid w:val="00E21F5E"/>
    <w:rsid w:val="00E33DAB"/>
    <w:rsid w:val="00E539B0"/>
    <w:rsid w:val="00E53A9B"/>
    <w:rsid w:val="00E54B8E"/>
    <w:rsid w:val="00E57DEA"/>
    <w:rsid w:val="00E61004"/>
    <w:rsid w:val="00E610ED"/>
    <w:rsid w:val="00E6577A"/>
    <w:rsid w:val="00E82B6A"/>
    <w:rsid w:val="00E8306B"/>
    <w:rsid w:val="00E85AAC"/>
    <w:rsid w:val="00E95D86"/>
    <w:rsid w:val="00EA1219"/>
    <w:rsid w:val="00EC0810"/>
    <w:rsid w:val="00EC08AE"/>
    <w:rsid w:val="00EE5D1A"/>
    <w:rsid w:val="00F03F0F"/>
    <w:rsid w:val="00F10E6A"/>
    <w:rsid w:val="00F15A28"/>
    <w:rsid w:val="00F20079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2FFC"/>
    <w:rsid w:val="00FD07E9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463</TotalTime>
  <Pages>2</Pages>
  <Words>536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37</cp:revision>
  <cp:lastPrinted>2022-11-22T06:33:00Z</cp:lastPrinted>
  <dcterms:created xsi:type="dcterms:W3CDTF">2022-01-26T06:28:00Z</dcterms:created>
  <dcterms:modified xsi:type="dcterms:W3CDTF">2022-11-23T13:23:00Z</dcterms:modified>
</cp:coreProperties>
</file>